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rutenett"/>
        <w:tblpPr w:leftFromText="142" w:rightFromText="142" w:bottomFromText="669" w:vertAnchor="text" w:tblpY="1"/>
        <w:tblOverlap w:val="never"/>
        <w:tblW w:w="35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5"/>
      </w:tblGrid>
      <w:tr w:rsidR="00C51925" w14:paraId="3B409EA9" w14:textId="77777777" w:rsidTr="00C27EC3">
        <w:trPr>
          <w:trHeight w:hRule="exact" w:val="1287"/>
        </w:trPr>
        <w:tc>
          <w:tcPr>
            <w:tcW w:w="6635" w:type="dxa"/>
          </w:tcPr>
          <w:p w14:paraId="3B409EA8" w14:textId="77777777" w:rsidR="00C51925" w:rsidRPr="005D093C" w:rsidRDefault="00C27EC3" w:rsidP="001F112F">
            <w:pPr>
              <w:pStyle w:val="Tittel"/>
              <w:rPr>
                <w:szCs w:val="38"/>
              </w:rPr>
            </w:pPr>
            <w:r>
              <w:t>Stovner videregående skole</w:t>
            </w:r>
          </w:p>
        </w:tc>
      </w:tr>
    </w:tbl>
    <w:p w14:paraId="3B409EAA" w14:textId="77777777" w:rsidR="00516F34" w:rsidRDefault="00516F34" w:rsidP="00D44A50">
      <w:pPr>
        <w:spacing w:after="160" w:line="259" w:lineRule="auto"/>
      </w:pPr>
    </w:p>
    <w:p w14:paraId="3B409EAB" w14:textId="77777777" w:rsidR="00516F34" w:rsidRPr="00516F34" w:rsidRDefault="00516F34" w:rsidP="00516F34"/>
    <w:p w14:paraId="3B409EAC" w14:textId="77777777" w:rsidR="00516F34" w:rsidRPr="00516F34" w:rsidRDefault="00516F34" w:rsidP="00516F34"/>
    <w:p w14:paraId="3B409EAD" w14:textId="77777777" w:rsidR="00516F34" w:rsidRPr="00516F34" w:rsidRDefault="00516F34" w:rsidP="00516F34"/>
    <w:p w14:paraId="3B409EC7" w14:textId="6F249655" w:rsidR="00A67238" w:rsidRDefault="00A67238" w:rsidP="00516F34">
      <w:pPr>
        <w:tabs>
          <w:tab w:val="left" w:pos="1590"/>
        </w:tabs>
        <w:rPr>
          <w:rFonts w:eastAsia="Times New Roman" w:cs="Times New Roman"/>
          <w:sz w:val="22"/>
          <w:u w:val="single"/>
        </w:rPr>
      </w:pPr>
    </w:p>
    <w:p w14:paraId="00BFC802" w14:textId="7D77CAB3" w:rsidR="002C29AD" w:rsidRDefault="002C29AD" w:rsidP="0012590E">
      <w:pPr>
        <w:tabs>
          <w:tab w:val="left" w:pos="1590"/>
        </w:tabs>
        <w:jc w:val="right"/>
        <w:rPr>
          <w:rFonts w:eastAsia="Times New Roman" w:cs="Times New Roman"/>
          <w:sz w:val="22"/>
          <w:u w:val="single"/>
        </w:rPr>
      </w:pPr>
      <w:r w:rsidRPr="002C29AD">
        <w:rPr>
          <w:rFonts w:eastAsia="Times New Roman" w:cs="Times New Roman"/>
          <w:sz w:val="22"/>
        </w:rPr>
        <w:t xml:space="preserve">Oslo, </w:t>
      </w:r>
      <w:r w:rsidR="0012590E">
        <w:rPr>
          <w:rFonts w:eastAsia="Times New Roman" w:cs="Times New Roman"/>
          <w:sz w:val="22"/>
        </w:rPr>
        <w:fldChar w:fldCharType="begin"/>
      </w:r>
      <w:r w:rsidR="0012590E">
        <w:rPr>
          <w:rFonts w:eastAsia="Times New Roman" w:cs="Times New Roman"/>
          <w:sz w:val="22"/>
        </w:rPr>
        <w:instrText xml:space="preserve"> TIME \@ "d. MMMM yyyy" </w:instrText>
      </w:r>
      <w:r w:rsidR="0012590E">
        <w:rPr>
          <w:rFonts w:eastAsia="Times New Roman" w:cs="Times New Roman"/>
          <w:sz w:val="22"/>
        </w:rPr>
        <w:fldChar w:fldCharType="separate"/>
      </w:r>
      <w:r w:rsidR="002463D5">
        <w:rPr>
          <w:rFonts w:eastAsia="Times New Roman" w:cs="Times New Roman"/>
          <w:noProof/>
          <w:sz w:val="22"/>
        </w:rPr>
        <w:t>20. mai 2021</w:t>
      </w:r>
      <w:r w:rsidR="0012590E">
        <w:rPr>
          <w:rFonts w:eastAsia="Times New Roman" w:cs="Times New Roman"/>
          <w:sz w:val="22"/>
        </w:rPr>
        <w:fldChar w:fldCharType="end"/>
      </w:r>
    </w:p>
    <w:p w14:paraId="09CE87D2" w14:textId="77777777" w:rsidR="0012590E" w:rsidRDefault="0012590E" w:rsidP="009303AF">
      <w:pPr>
        <w:pStyle w:val="Overskrift1"/>
        <w:rPr>
          <w:rFonts w:cs="Times New Roman"/>
          <w:color w:val="023833" w:themeColor="accent1" w:themeShade="BF"/>
          <w:sz w:val="32"/>
        </w:rPr>
      </w:pPr>
    </w:p>
    <w:p w14:paraId="60349C24" w14:textId="739FBDF0"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 xml:space="preserve">Til alle elever i 3ST og 3PÅK </w:t>
      </w:r>
      <w:r>
        <w:rPr>
          <w:rFonts w:asciiTheme="majorHAnsi" w:eastAsia="Times New Roman" w:hAnsiTheme="majorHAnsi" w:cs="Times New Roman"/>
          <w:noProof/>
          <w:color w:val="000000" w:themeColor="text1"/>
          <w:sz w:val="22"/>
        </w:rPr>
        <w:t xml:space="preserve">ved </w:t>
      </w:r>
      <w:r w:rsidRPr="00555537">
        <w:rPr>
          <w:rFonts w:asciiTheme="majorHAnsi" w:eastAsia="Times New Roman" w:hAnsiTheme="majorHAnsi" w:cs="Times New Roman"/>
          <w:noProof/>
          <w:color w:val="000000" w:themeColor="text1"/>
          <w:sz w:val="22"/>
        </w:rPr>
        <w:t>Stovner vgs</w:t>
      </w:r>
    </w:p>
    <w:p w14:paraId="5D56F4A8"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p>
    <w:p w14:paraId="6BF4BA3A"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8"/>
          <w:szCs w:val="28"/>
        </w:rPr>
      </w:pPr>
      <w:r w:rsidRPr="00555537">
        <w:rPr>
          <w:rFonts w:asciiTheme="majorHAnsi" w:eastAsia="Times New Roman" w:hAnsiTheme="majorHAnsi" w:cs="Times New Roman"/>
          <w:b/>
          <w:bCs/>
          <w:noProof/>
          <w:color w:val="000000" w:themeColor="text1"/>
          <w:sz w:val="28"/>
          <w:szCs w:val="28"/>
        </w:rPr>
        <w:t>VIKTIG INFORMASJON PÅ SLUTTEN AV SKOLEÅRET</w:t>
      </w:r>
    </w:p>
    <w:p w14:paraId="2699442C" w14:textId="41CB1E54"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Her er viktig informasjon om ting du må gjøre og frister du må holde framover.</w:t>
      </w:r>
    </w:p>
    <w:p w14:paraId="60D9249F"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p>
    <w:p w14:paraId="055EE366"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noProof/>
          <w:color w:val="000000" w:themeColor="text1"/>
          <w:sz w:val="22"/>
          <w:u w:val="single"/>
        </w:rPr>
        <w:t>Innlevering av bøker og annet utstyr til biblioteket</w:t>
      </w:r>
    </w:p>
    <w:p w14:paraId="2446684B"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Alle lærebøker og annet du har lånt på biblioteket, skal leveres tilbake. Det kommer en plan for innlevering nærmere sommeren. Siste dag for innlevering er torsdag 17. juni 2021.</w:t>
      </w:r>
    </w:p>
    <w:p w14:paraId="3C1BCD7A" w14:textId="285749EB"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 xml:space="preserve">Hvis du ikke leverer innen torsdag 24. juni 2021 kl 15, vil skolen sende en regning og du må betale for det du ikke har levert. Etter denne datoen er det ikke mulig å levere bøker og utstyr fordi skolen allerede da har bestilt nytt for å ha alt klart til skolestart i august. Du må altså betale regningen selv om du har bøkene og utstyret hjemme. </w:t>
      </w:r>
    </w:p>
    <w:p w14:paraId="11A69F0F"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Har du mistet en eller flere lærebøker, må du betale 500,- kr per bok du mangler, uansett hva boka koster i bokhandel.</w:t>
      </w:r>
    </w:p>
    <w:p w14:paraId="4030BED7"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Når du leverer bøker:</w:t>
      </w:r>
    </w:p>
    <w:p w14:paraId="29162762" w14:textId="77777777" w:rsidR="00EA3B5F" w:rsidRPr="00555537" w:rsidRDefault="00EA3B5F" w:rsidP="00EA3B5F">
      <w:pPr>
        <w:pStyle w:val="Listeavsnitt"/>
        <w:numPr>
          <w:ilvl w:val="0"/>
          <w:numId w:val="5"/>
        </w:numPr>
        <w:rPr>
          <w:rFonts w:asciiTheme="majorHAnsi" w:eastAsiaTheme="minorEastAsia" w:hAnsiTheme="majorHAnsi" w:cstheme="minorBidi"/>
          <w:noProof/>
          <w:color w:val="000000" w:themeColor="text1"/>
        </w:rPr>
      </w:pPr>
      <w:r w:rsidRPr="00555537">
        <w:rPr>
          <w:rFonts w:asciiTheme="majorHAnsi" w:hAnsiTheme="majorHAnsi"/>
          <w:noProof/>
          <w:color w:val="000000" w:themeColor="text1"/>
        </w:rPr>
        <w:t>Du må vise skolebevis eller annen legitimasjon</w:t>
      </w:r>
    </w:p>
    <w:p w14:paraId="51F195F2" w14:textId="77777777" w:rsidR="00EA3B5F" w:rsidRPr="00555537" w:rsidRDefault="00EA3B5F" w:rsidP="00EA3B5F">
      <w:pPr>
        <w:pStyle w:val="Listeavsnitt"/>
        <w:numPr>
          <w:ilvl w:val="0"/>
          <w:numId w:val="5"/>
        </w:numPr>
        <w:rPr>
          <w:rFonts w:asciiTheme="majorHAnsi" w:eastAsiaTheme="minorEastAsia" w:hAnsiTheme="majorHAnsi" w:cstheme="minorBidi"/>
          <w:noProof/>
          <w:color w:val="000000" w:themeColor="text1"/>
        </w:rPr>
      </w:pPr>
      <w:r w:rsidRPr="00555537">
        <w:rPr>
          <w:rFonts w:asciiTheme="majorHAnsi" w:hAnsiTheme="majorHAnsi"/>
          <w:noProof/>
          <w:color w:val="000000" w:themeColor="text1"/>
        </w:rPr>
        <w:t>Bøkene scannes, kvittering på manglende bøker skrives ut, du skriver under og biblioteket beholder kvitteringen</w:t>
      </w:r>
    </w:p>
    <w:p w14:paraId="3C12395C" w14:textId="77777777" w:rsidR="00EA3B5F" w:rsidRPr="00555537" w:rsidRDefault="00EA3B5F" w:rsidP="00EA3B5F">
      <w:pPr>
        <w:pStyle w:val="Listeavsnitt"/>
        <w:numPr>
          <w:ilvl w:val="0"/>
          <w:numId w:val="5"/>
        </w:numPr>
        <w:rPr>
          <w:rFonts w:asciiTheme="majorHAnsi" w:eastAsiaTheme="minorEastAsia" w:hAnsiTheme="majorHAnsi" w:cstheme="minorBidi"/>
          <w:noProof/>
          <w:color w:val="000000" w:themeColor="text1"/>
        </w:rPr>
      </w:pPr>
      <w:r w:rsidRPr="00555537">
        <w:rPr>
          <w:rFonts w:asciiTheme="majorHAnsi" w:hAnsiTheme="majorHAnsi"/>
          <w:noProof/>
          <w:color w:val="000000" w:themeColor="text1"/>
        </w:rPr>
        <w:t>Hvis du ikke kan levere bøkene selv, kan andre levere for deg. Men det er uansett ditt ansvar at bøkene blir levert</w:t>
      </w:r>
    </w:p>
    <w:p w14:paraId="222F4D19" w14:textId="2820BBE7" w:rsidR="00EA3B5F" w:rsidRPr="00555537" w:rsidRDefault="00EA3B5F" w:rsidP="00EA3B5F">
      <w:pPr>
        <w:pStyle w:val="Listeavsnitt"/>
        <w:numPr>
          <w:ilvl w:val="0"/>
          <w:numId w:val="5"/>
        </w:numPr>
        <w:rPr>
          <w:rFonts w:asciiTheme="majorHAnsi" w:eastAsiaTheme="minorEastAsia" w:hAnsiTheme="majorHAnsi" w:cstheme="minorBidi"/>
          <w:noProof/>
          <w:color w:val="000000" w:themeColor="text1"/>
        </w:rPr>
      </w:pPr>
      <w:r w:rsidRPr="00555537">
        <w:rPr>
          <w:rFonts w:asciiTheme="majorHAnsi" w:hAnsiTheme="majorHAnsi"/>
          <w:noProof/>
          <w:color w:val="000000" w:themeColor="text1"/>
        </w:rPr>
        <w:t>Hvis du leverer inn bøker som er veldig ødelagt, må du erstatte disse bøkene</w:t>
      </w:r>
      <w:r w:rsidR="003C66BD">
        <w:rPr>
          <w:rFonts w:asciiTheme="majorHAnsi" w:hAnsiTheme="majorHAnsi"/>
          <w:noProof/>
          <w:color w:val="000000" w:themeColor="text1"/>
        </w:rPr>
        <w:t>.</w:t>
      </w:r>
    </w:p>
    <w:p w14:paraId="0BAD8749" w14:textId="77777777" w:rsidR="00EA3B5F" w:rsidRPr="00555537" w:rsidRDefault="00EA3B5F" w:rsidP="00EA3B5F">
      <w:pPr>
        <w:rPr>
          <w:rFonts w:asciiTheme="majorHAnsi" w:hAnsiTheme="majorHAnsi"/>
          <w:noProof/>
          <w:szCs w:val="20"/>
        </w:rPr>
      </w:pPr>
    </w:p>
    <w:p w14:paraId="1B2BAEC6"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noProof/>
          <w:color w:val="000000" w:themeColor="text1"/>
          <w:sz w:val="22"/>
          <w:u w:val="single"/>
        </w:rPr>
        <w:t>Elev-PC</w:t>
      </w:r>
    </w:p>
    <w:p w14:paraId="75DC9EB2"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u w:val="single"/>
        </w:rPr>
      </w:pPr>
      <w:r w:rsidRPr="00555537">
        <w:rPr>
          <w:rFonts w:asciiTheme="majorHAnsi" w:eastAsia="Times New Roman" w:hAnsiTheme="majorHAnsi" w:cs="Times New Roman"/>
          <w:noProof/>
          <w:color w:val="000000" w:themeColor="text1"/>
          <w:sz w:val="22"/>
        </w:rPr>
        <w:t xml:space="preserve">Det kommer en plan for innlevering av PC og lader nærmere sommeren. </w:t>
      </w:r>
    </w:p>
    <w:p w14:paraId="2BC0F86B"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p>
    <w:p w14:paraId="2506EE20"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u w:val="single"/>
        </w:rPr>
        <w:t>Har du gått 3 år eller mer på Stovner vgs?</w:t>
      </w:r>
    </w:p>
    <w:p w14:paraId="15E9FF85"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r w:rsidRPr="00555537">
        <w:rPr>
          <w:rFonts w:asciiTheme="majorHAnsi" w:eastAsia="Times New Roman" w:hAnsiTheme="majorHAnsi" w:cs="Times New Roman"/>
          <w:noProof/>
          <w:color w:val="000000" w:themeColor="text1"/>
          <w:sz w:val="22"/>
        </w:rPr>
        <w:t>Da kan du overta PC-en uten å betale for den. Du må først levere den inn til IKT-avdelingen fordi PC-en må avregistreres og skolens programvarer må fjernes. Du får tildelt nye lisenser for Windows 10 og Office-pakke som er uavhengig av skolen. Dette tilbudet gjelder bare hvis du leverer PC-en til riktig tidspunkt. Det kommer en plan for innlevering av PC-er, så du får vite når du kan levere den. Du må også fylle ut et skjema som ligger på hjemmesiden til skolen (</w:t>
      </w:r>
      <w:hyperlink r:id="rId8">
        <w:r w:rsidRPr="00555537">
          <w:rPr>
            <w:rStyle w:val="Hyperkobling"/>
            <w:rFonts w:asciiTheme="majorHAnsi" w:eastAsia="Times New Roman" w:hAnsiTheme="majorHAnsi" w:cs="Times New Roman"/>
            <w:noProof/>
            <w:sz w:val="22"/>
          </w:rPr>
          <w:t>https://stovner.vgs.no/for-elever-og-foresatte/reglement-og-plikter/pc-og-boker/</w:t>
        </w:r>
      </w:hyperlink>
      <w:r w:rsidRPr="00555537">
        <w:rPr>
          <w:rFonts w:asciiTheme="majorHAnsi" w:eastAsia="Times New Roman" w:hAnsiTheme="majorHAnsi" w:cs="Times New Roman"/>
          <w:noProof/>
          <w:color w:val="000000" w:themeColor="text1"/>
          <w:sz w:val="22"/>
        </w:rPr>
        <w:t>). IKT kan ikke tilby support etter at du får PC-en tilbake.</w:t>
      </w:r>
    </w:p>
    <w:p w14:paraId="4CFC4624"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p>
    <w:p w14:paraId="051BAF18"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u w:val="single"/>
        </w:rPr>
      </w:pPr>
      <w:r w:rsidRPr="00555537">
        <w:rPr>
          <w:rFonts w:asciiTheme="majorHAnsi" w:eastAsia="Times New Roman" w:hAnsiTheme="majorHAnsi" w:cs="Times New Roman"/>
          <w:noProof/>
          <w:color w:val="000000" w:themeColor="text1"/>
          <w:sz w:val="22"/>
          <w:u w:val="single"/>
        </w:rPr>
        <w:t>Har du gått mindre enn 3 år på Stovner vgs?</w:t>
      </w:r>
    </w:p>
    <w:p w14:paraId="1218E14C"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r w:rsidRPr="00555537">
        <w:rPr>
          <w:rFonts w:asciiTheme="majorHAnsi" w:eastAsia="Times New Roman" w:hAnsiTheme="majorHAnsi" w:cs="Times New Roman"/>
          <w:noProof/>
          <w:color w:val="000000" w:themeColor="text1"/>
          <w:sz w:val="22"/>
        </w:rPr>
        <w:t>Da må du levere PC og lader. Plan for innlevering kommer nærmere sommerferien.</w:t>
      </w:r>
    </w:p>
    <w:p w14:paraId="5F87CF37"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r w:rsidRPr="00555537">
        <w:rPr>
          <w:rFonts w:asciiTheme="majorHAnsi" w:eastAsia="Times New Roman" w:hAnsiTheme="majorHAnsi" w:cs="Times New Roman"/>
          <w:noProof/>
          <w:color w:val="000000" w:themeColor="text1"/>
          <w:sz w:val="22"/>
        </w:rPr>
        <w:t>Du kan også kjøpe ut PC-en din:</w:t>
      </w:r>
    </w:p>
    <w:p w14:paraId="78254A11"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Etter 1 år som elev på Stovner vgs: 2 140,- kr</w:t>
      </w:r>
    </w:p>
    <w:p w14:paraId="49976D41"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r w:rsidRPr="00555537">
        <w:rPr>
          <w:rFonts w:asciiTheme="majorHAnsi" w:eastAsia="Times New Roman" w:hAnsiTheme="majorHAnsi" w:cs="Times New Roman"/>
          <w:noProof/>
          <w:color w:val="000000" w:themeColor="text1"/>
          <w:sz w:val="22"/>
        </w:rPr>
        <w:t>Etter 2 år som elev på Stovner vgs: 1 070,- kr</w:t>
      </w:r>
    </w:p>
    <w:p w14:paraId="514732D9"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p>
    <w:p w14:paraId="33769FAD"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u w:val="single"/>
        </w:rPr>
        <w:t>Dersom du ikke leverer PC og/eller lader:</w:t>
      </w:r>
    </w:p>
    <w:p w14:paraId="68D87873"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Du må erstatte PC og/eller lader dersom du ikke leverer senest 17. juni 2021. Beløpet du må betale er avhengig av hvor ny PC-en er: 0-1 år gammel kr 5 000,-. 1-2 år gammel 4 500,- kr. 2-3 år gammel 3 500,- kr. Tapt lader 400,- kr. Alt dette står i kontrakten som du skrev under på da du lånte PC og lader.</w:t>
      </w:r>
    </w:p>
    <w:p w14:paraId="5391D45A"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 xml:space="preserve">Hvis du leverer inn en PC som er skadet, må du betale for skadene. Hvis PC-en din er skadet, må du ta kontakt med IKT-avdelingen. Da kan de si om det blir billigst for deg å betale for reparasjon av skaden eller om du bør kjøpe ut PC-en. Noen ganger koster det mer å reparere en PC enn å kjøpe den ut. </w:t>
      </w:r>
    </w:p>
    <w:p w14:paraId="1C8C7536"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Dette koster det å kjøpe ut en PC:</w:t>
      </w:r>
    </w:p>
    <w:p w14:paraId="53795D67"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lastRenderedPageBreak/>
        <w:t>Etter 1 år som elev på Stovner vgs: 2 140,- kr</w:t>
      </w:r>
    </w:p>
    <w:p w14:paraId="72010883"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Etter 2 år som elev på Stovner vgs: 1 070,- kr</w:t>
      </w:r>
    </w:p>
    <w:p w14:paraId="2CB09076"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OBS! Mange får dekket skader på PC gjennom innboforsikringen som familien har hjemme. Sjekk med forsikringsselskapet ditt hvis du har vært uheldig og ødelagt PC-en din.</w:t>
      </w:r>
    </w:p>
    <w:p w14:paraId="0CA2D6E9"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p>
    <w:p w14:paraId="5E1B6C87"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p>
    <w:p w14:paraId="5D1F669C" w14:textId="5FB4E44C"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noProof/>
          <w:color w:val="000000" w:themeColor="text1"/>
          <w:sz w:val="22"/>
          <w:u w:val="single"/>
        </w:rPr>
        <w:t>Elevskap</w:t>
      </w:r>
    </w:p>
    <w:p w14:paraId="18B05A46"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Du må tømme elevskapet ditt og ta med hengelåsen senest torsdag 17. juni 2021. Etter det blir låste skap brutt opp og tømt for innhold. Alt annet enn lærebøker og utstyr som tilhører skolen, blir kastet.</w:t>
      </w:r>
    </w:p>
    <w:p w14:paraId="4083DC9D"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p>
    <w:p w14:paraId="1DB33AD2"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noProof/>
          <w:color w:val="000000" w:themeColor="text1"/>
          <w:sz w:val="22"/>
          <w:u w:val="single"/>
        </w:rPr>
        <w:t>Fravær, orden og oppførsel</w:t>
      </w:r>
    </w:p>
    <w:p w14:paraId="7FE43E36"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Fravær føres for alle aktiviteter til og med torsdag 17. juni 2021. Husk at alt fravær kommer på vitnemålet ditt.</w:t>
      </w:r>
    </w:p>
    <w:p w14:paraId="72339919"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Karakterer i orden og oppførsel settes tirsdag 8. juni 2021. Alle anmerkninger og hendelser fram til da blir tatt med i grunnlaget for karakter i orden og oppførsel.</w:t>
      </w:r>
    </w:p>
    <w:p w14:paraId="40853B1C" w14:textId="77777777" w:rsidR="00EA3B5F" w:rsidRPr="00555537" w:rsidRDefault="00EA3B5F" w:rsidP="00EA3B5F">
      <w:pPr>
        <w:rPr>
          <w:rFonts w:asciiTheme="majorHAnsi" w:hAnsiTheme="majorHAnsi"/>
          <w:noProof/>
        </w:rPr>
      </w:pPr>
    </w:p>
    <w:p w14:paraId="523971B8"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noProof/>
          <w:color w:val="000000" w:themeColor="text1"/>
          <w:sz w:val="22"/>
          <w:u w:val="single"/>
        </w:rPr>
        <w:t>Standpunktkarakterer og klager</w:t>
      </w:r>
    </w:p>
    <w:p w14:paraId="00CC83CD"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 xml:space="preserve">Standpunktkarakterene blir offentliggjort i itslearning fredag 4. juni. Du er selv ansvarlig for å sjekke standpunktkarakterene dine. </w:t>
      </w:r>
    </w:p>
    <w:p w14:paraId="40E90ECA"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i/>
          <w:iCs/>
          <w:noProof/>
          <w:color w:val="000000" w:themeColor="text1"/>
          <w:sz w:val="22"/>
        </w:rPr>
        <w:t xml:space="preserve">Hurtigklagefristen </w:t>
      </w:r>
      <w:r w:rsidRPr="00555537">
        <w:rPr>
          <w:rFonts w:asciiTheme="majorHAnsi" w:eastAsia="Times New Roman" w:hAnsiTheme="majorHAnsi" w:cs="Times New Roman"/>
          <w:noProof/>
          <w:color w:val="000000" w:themeColor="text1"/>
          <w:sz w:val="22"/>
        </w:rPr>
        <w:t xml:space="preserve">er tre dager fra 4. juni. Det vil si at hurtigklagefristen er </w:t>
      </w:r>
      <w:r w:rsidRPr="00555537">
        <w:rPr>
          <w:rFonts w:asciiTheme="majorHAnsi" w:eastAsia="Times New Roman" w:hAnsiTheme="majorHAnsi" w:cs="Times New Roman"/>
          <w:b/>
          <w:bCs/>
          <w:noProof/>
          <w:color w:val="000000" w:themeColor="text1"/>
          <w:sz w:val="22"/>
        </w:rPr>
        <w:t>7. juni kl 1500</w:t>
      </w:r>
      <w:r w:rsidRPr="00555537">
        <w:rPr>
          <w:rFonts w:asciiTheme="majorHAnsi" w:eastAsia="Times New Roman" w:hAnsiTheme="majorHAnsi" w:cs="Times New Roman"/>
          <w:noProof/>
          <w:color w:val="000000" w:themeColor="text1"/>
          <w:sz w:val="22"/>
        </w:rPr>
        <w:t>.</w:t>
      </w:r>
    </w:p>
    <w:p w14:paraId="47E92184"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i/>
          <w:iCs/>
          <w:noProof/>
          <w:color w:val="000000" w:themeColor="text1"/>
          <w:sz w:val="22"/>
        </w:rPr>
        <w:t>Ordinær klagefrist</w:t>
      </w:r>
      <w:r w:rsidRPr="00555537">
        <w:rPr>
          <w:rFonts w:asciiTheme="majorHAnsi" w:eastAsia="Times New Roman" w:hAnsiTheme="majorHAnsi" w:cs="Times New Roman"/>
          <w:noProof/>
          <w:color w:val="000000" w:themeColor="text1"/>
          <w:sz w:val="22"/>
        </w:rPr>
        <w:t xml:space="preserve"> er ti dager fra 4. juni. Klagefristen på standpunktkarakterer er altså mandag 14. juni 2021 kl 1500. </w:t>
      </w:r>
      <w:r w:rsidRPr="00555537">
        <w:rPr>
          <w:rFonts w:asciiTheme="majorHAnsi" w:eastAsia="Times New Roman" w:hAnsiTheme="majorHAnsi" w:cs="Times New Roman"/>
          <w:b/>
          <w:bCs/>
          <w:noProof/>
          <w:color w:val="000000" w:themeColor="text1"/>
          <w:sz w:val="22"/>
        </w:rPr>
        <w:t>Hvis du ønsker at klagen din skal bli behandlet før sommerferien og at en eventuelt endret karakter kommer på et nytt vitnemål, må du levere klagen i resepsjonen senest 7. juni kl 1500.</w:t>
      </w:r>
    </w:p>
    <w:p w14:paraId="55B7AADB"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 xml:space="preserve">Hvis du vil klage på en standpunktkarakter, bør du først be faglæreren din om en begrunnelse for karakteren. Ønsker du fortsatt å klage etter at du har snakket med faglæreren din, må du skrive en klage som du leverer i resepsjonen. I klagen må du </w:t>
      </w:r>
      <w:r w:rsidRPr="00555537">
        <w:rPr>
          <w:rFonts w:asciiTheme="majorHAnsi" w:eastAsia="Times New Roman" w:hAnsiTheme="majorHAnsi" w:cs="Times New Roman"/>
          <w:noProof/>
          <w:color w:val="000000" w:themeColor="text1"/>
          <w:sz w:val="22"/>
        </w:rPr>
        <w:lastRenderedPageBreak/>
        <w:t xml:space="preserve">forklare hvorfor du mener at karakteren ikke er riktig. </w:t>
      </w:r>
      <w:r w:rsidRPr="00555537">
        <w:rPr>
          <w:rFonts w:asciiTheme="majorHAnsi" w:eastAsia="Times New Roman" w:hAnsiTheme="majorHAnsi" w:cs="Times New Roman"/>
          <w:b/>
          <w:bCs/>
          <w:noProof/>
          <w:color w:val="000000" w:themeColor="text1"/>
          <w:sz w:val="22"/>
        </w:rPr>
        <w:t>Klagen må ha underskriften din, derfor kan du ikke sende klage på e-post.</w:t>
      </w:r>
      <w:r w:rsidRPr="00555537">
        <w:rPr>
          <w:rFonts w:asciiTheme="majorHAnsi" w:eastAsia="Times New Roman" w:hAnsiTheme="majorHAnsi" w:cs="Times New Roman"/>
          <w:noProof/>
          <w:color w:val="000000" w:themeColor="text1"/>
          <w:sz w:val="22"/>
        </w:rPr>
        <w:t xml:space="preserve"> Du får en kopi av klagen din der det står et saksnummer og at skolen har mottatt den. Det er en bekreftelse på at klagen er mottatt.</w:t>
      </w:r>
    </w:p>
    <w:p w14:paraId="02226E9A"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Når skolen har mottatt klagen din, skriver faglæreren din en begrunnelse for karakteren og rektor skriver en forklaring på hvordan karakteren er satt. Alt dette blir sendt til Oslo kommune sin klagenemd.</w:t>
      </w:r>
    </w:p>
    <w:p w14:paraId="7DF9B1A7"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Klagen blir behandlet av klagenemnda. Hvis du får medhold i klagen, blir saken din sendt tilbake til skolen. Da er det rektor som setter endelig karakter etter å ha gjort en ny vurdering sammen med faglærer. Rektor og faglærer må da ta utgangspunkt i det klagenemnda skriver i svaret sitt.</w:t>
      </w:r>
    </w:p>
    <w:p w14:paraId="6F215E36"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i/>
          <w:iCs/>
          <w:noProof/>
          <w:color w:val="000000" w:themeColor="text1"/>
          <w:sz w:val="22"/>
        </w:rPr>
        <w:t>Det er viktig å være klar over at dersom du får medhold på klagen din i klagenemda, blir ikke nødvendigvis karakteren din endret, det vil si at du kan få samme karakter som du fikk i utgangspunktet. Karakteren kan også bli satt ned.</w:t>
      </w:r>
    </w:p>
    <w:p w14:paraId="6E2828D6" w14:textId="77777777" w:rsidR="00EA3B5F" w:rsidRPr="00555537" w:rsidRDefault="00EA3B5F" w:rsidP="00EA3B5F">
      <w:pPr>
        <w:spacing w:line="257" w:lineRule="auto"/>
        <w:rPr>
          <w:rFonts w:asciiTheme="majorHAnsi" w:hAnsiTheme="majorHAnsi"/>
          <w:noProof/>
          <w:szCs w:val="20"/>
        </w:rPr>
      </w:pPr>
    </w:p>
    <w:p w14:paraId="15B39740"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noProof/>
          <w:color w:val="000000" w:themeColor="text1"/>
          <w:sz w:val="22"/>
          <w:u w:val="single"/>
        </w:rPr>
        <w:t>Eksamenskarakterer og klager:</w:t>
      </w:r>
    </w:p>
    <w:p w14:paraId="25BE2F52"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 xml:space="preserve">Skriftlig eksamen og muntlig-praktisk eksamen er avlyst i år. Muntlig eksamen skal gjennomføres. </w:t>
      </w:r>
    </w:p>
    <w:p w14:paraId="0C2A11B1"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p>
    <w:p w14:paraId="44F56FEB"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b/>
          <w:bCs/>
          <w:noProof/>
          <w:color w:val="000000" w:themeColor="text1"/>
          <w:sz w:val="22"/>
        </w:rPr>
        <w:t>Har du hatt skriftlig eksamen i morsmål eller som privatist?</w:t>
      </w:r>
    </w:p>
    <w:p w14:paraId="16D36231"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Privatisteksamen: Har du meldt deg opp selv til privatisteksamen? Da må du logge deg på Privatistweb for å se resultatene dine. De fleste resultatene fra skriftlig eksamen vil være klare fredag 18. Juni 2021.</w:t>
      </w:r>
    </w:p>
    <w:p w14:paraId="466AA0C8"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Morsmålseksamen: Resultatet av morsmålseksamen får du på skolen. De fleste resultatene fra skriftlig eksamen vil være klare fredag 18. juni 2021. Du må komme til skolen for å få vite eksamensresultatene dine. Henvend deg i resepsjonen mellom kl 10 og 13. Du kan ikke ringe skolen for å få vite eksamensresultatene dine. Skal andre hente karakterene dine, må de ha med en fullmakt fra deg.</w:t>
      </w:r>
    </w:p>
    <w:p w14:paraId="03A6EE3A"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 w:val="22"/>
        </w:rPr>
      </w:pPr>
      <w:r w:rsidRPr="00555537">
        <w:rPr>
          <w:rFonts w:asciiTheme="majorHAnsi" w:eastAsia="Times New Roman" w:hAnsiTheme="majorHAnsi" w:cs="Times New Roman"/>
          <w:noProof/>
          <w:color w:val="000000" w:themeColor="text1"/>
          <w:sz w:val="22"/>
        </w:rPr>
        <w:t xml:space="preserve">Du kan klage på eksamensresultatet. Skal du klage på en privatisteksamen, leverer du elektronisk på Privatistweb eller til privatistkontoret. </w:t>
      </w:r>
    </w:p>
    <w:p w14:paraId="360DEB2E" w14:textId="77777777" w:rsidR="00EA3B5F" w:rsidRPr="00555537" w:rsidRDefault="00EA3B5F" w:rsidP="00EA3B5F">
      <w:pPr>
        <w:spacing w:after="160" w:line="259" w:lineRule="auto"/>
        <w:rPr>
          <w:rFonts w:asciiTheme="majorHAnsi" w:eastAsia="Times New Roman" w:hAnsiTheme="majorHAnsi" w:cs="Times New Roman"/>
          <w:noProof/>
          <w:color w:val="000000" w:themeColor="text1"/>
          <w:szCs w:val="20"/>
        </w:rPr>
      </w:pPr>
      <w:r w:rsidRPr="00555537">
        <w:rPr>
          <w:rFonts w:asciiTheme="majorHAnsi" w:eastAsia="Times New Roman" w:hAnsiTheme="majorHAnsi" w:cs="Times New Roman"/>
          <w:noProof/>
          <w:color w:val="000000" w:themeColor="text1"/>
          <w:sz w:val="22"/>
        </w:rPr>
        <w:t>Klage på morsmålseksamen leverer du på skolen.</w:t>
      </w:r>
    </w:p>
    <w:p w14:paraId="4F0421D2" w14:textId="6FBE12E7" w:rsidR="00EA3B5F" w:rsidRPr="00555537" w:rsidRDefault="00A70B95" w:rsidP="00EA3B5F">
      <w:pPr>
        <w:spacing w:after="160" w:line="259" w:lineRule="auto"/>
        <w:rPr>
          <w:rFonts w:asciiTheme="majorHAnsi" w:eastAsia="Times New Roman" w:hAnsiTheme="majorHAnsi" w:cs="Times New Roman"/>
          <w:noProof/>
          <w:color w:val="000000" w:themeColor="text1"/>
          <w:sz w:val="22"/>
        </w:rPr>
      </w:pPr>
      <w:r>
        <w:rPr>
          <w:rFonts w:asciiTheme="majorHAnsi" w:eastAsia="Times New Roman" w:hAnsiTheme="majorHAnsi" w:cs="Times New Roman"/>
          <w:noProof/>
          <w:color w:val="000000" w:themeColor="text1"/>
          <w:sz w:val="22"/>
        </w:rPr>
        <w:lastRenderedPageBreak/>
        <w:t>K</w:t>
      </w:r>
      <w:r w:rsidR="00EA3B5F" w:rsidRPr="00555537">
        <w:rPr>
          <w:rFonts w:asciiTheme="majorHAnsi" w:eastAsia="Times New Roman" w:hAnsiTheme="majorHAnsi" w:cs="Times New Roman"/>
          <w:noProof/>
          <w:color w:val="000000" w:themeColor="text1"/>
          <w:sz w:val="22"/>
        </w:rPr>
        <w:t xml:space="preserve">lagefristen på eksamenskarakterer er ti dager fra du kunne få vite eksamenskarakterene dine. Det vil si at klagefristen i år er </w:t>
      </w:r>
      <w:r>
        <w:rPr>
          <w:rFonts w:asciiTheme="majorHAnsi" w:eastAsia="Times New Roman" w:hAnsiTheme="majorHAnsi" w:cs="Times New Roman"/>
          <w:noProof/>
          <w:color w:val="000000" w:themeColor="text1"/>
          <w:sz w:val="22"/>
        </w:rPr>
        <w:t>30</w:t>
      </w:r>
      <w:r w:rsidR="00EA3B5F" w:rsidRPr="00555537">
        <w:rPr>
          <w:rFonts w:asciiTheme="majorHAnsi" w:eastAsia="Times New Roman" w:hAnsiTheme="majorHAnsi" w:cs="Times New Roman"/>
          <w:noProof/>
          <w:color w:val="000000" w:themeColor="text1"/>
          <w:sz w:val="22"/>
        </w:rPr>
        <w:t>. juni 2021 kl 1</w:t>
      </w:r>
      <w:r w:rsidR="00385AF9">
        <w:rPr>
          <w:rFonts w:asciiTheme="majorHAnsi" w:eastAsia="Times New Roman" w:hAnsiTheme="majorHAnsi" w:cs="Times New Roman"/>
          <w:noProof/>
          <w:color w:val="000000" w:themeColor="text1"/>
          <w:sz w:val="22"/>
        </w:rPr>
        <w:t>2</w:t>
      </w:r>
      <w:r w:rsidR="00EA3B5F" w:rsidRPr="00555537">
        <w:rPr>
          <w:rFonts w:asciiTheme="majorHAnsi" w:eastAsia="Times New Roman" w:hAnsiTheme="majorHAnsi" w:cs="Times New Roman"/>
          <w:noProof/>
          <w:color w:val="000000" w:themeColor="text1"/>
          <w:sz w:val="22"/>
        </w:rPr>
        <w:t>.</w:t>
      </w:r>
    </w:p>
    <w:p w14:paraId="7FD16257" w14:textId="5980FF3F" w:rsidR="009303AF" w:rsidRDefault="00EA3B5F" w:rsidP="00EA3B5F">
      <w:pPr>
        <w:rPr>
          <w:rFonts w:ascii="Times New Roman" w:hAnsi="Times New Roman" w:cs="Times New Roman"/>
          <w:b/>
        </w:rPr>
      </w:pPr>
      <w:r w:rsidRPr="00555537">
        <w:rPr>
          <w:rFonts w:asciiTheme="majorHAnsi" w:eastAsia="Times New Roman" w:hAnsiTheme="majorHAnsi" w:cs="Times New Roman"/>
          <w:b/>
          <w:bCs/>
          <w:i/>
          <w:iCs/>
          <w:noProof/>
          <w:color w:val="000000" w:themeColor="text1"/>
          <w:sz w:val="22"/>
        </w:rPr>
        <w:t>Viktig:</w:t>
      </w:r>
      <w:r w:rsidRPr="00555537">
        <w:rPr>
          <w:rFonts w:asciiTheme="majorHAnsi" w:eastAsia="Times New Roman" w:hAnsiTheme="majorHAnsi" w:cs="Times New Roman"/>
          <w:noProof/>
          <w:color w:val="000000" w:themeColor="text1"/>
          <w:sz w:val="22"/>
        </w:rPr>
        <w:t xml:space="preserve"> Når du klager på en skriftlig eksamen, blir besvarelsen din vurdert av en klagenemnd med to nye sensorer. De skal ikke gjøre en ny vurdering, men se om den karakteren d</w:t>
      </w:r>
      <w:r w:rsidR="00DF78E1">
        <w:rPr>
          <w:rFonts w:asciiTheme="majorHAnsi" w:eastAsia="Times New Roman" w:hAnsiTheme="majorHAnsi" w:cs="Times New Roman"/>
          <w:noProof/>
          <w:color w:val="000000" w:themeColor="text1"/>
          <w:sz w:val="22"/>
        </w:rPr>
        <w:t xml:space="preserve">u har fått er helt urimelig. </w:t>
      </w:r>
    </w:p>
    <w:p w14:paraId="53AFB49F" w14:textId="77777777" w:rsidR="0093227F" w:rsidRPr="0093227F" w:rsidRDefault="0093227F" w:rsidP="0093227F">
      <w:pPr>
        <w:spacing w:line="257" w:lineRule="auto"/>
        <w:rPr>
          <w:rFonts w:asciiTheme="majorHAnsi" w:eastAsia="Times New Roman" w:hAnsiTheme="majorHAnsi" w:cs="Times New Roman"/>
          <w:noProof/>
          <w:color w:val="000000" w:themeColor="text1"/>
          <w:sz w:val="22"/>
        </w:rPr>
      </w:pPr>
    </w:p>
    <w:p w14:paraId="16B10A56"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Fratrekk av fravær (10-dagersregel):</w:t>
      </w:r>
    </w:p>
    <w:p w14:paraId="20E63F2A"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I noen tilfeller er det mulig å trekke fra inntil 10 dager av fraværet ditt hvert skoleår. Du må fylle ut et eget skjema og levere dette til kontaktlærer senest 11. juni 2021. Du får skjema i resepsjonen. Det er spesielle regler for å trekke fra fravær. Sjekk med kontaktlæreren din eller avdelingsleder om du kan søke.</w:t>
      </w:r>
    </w:p>
    <w:p w14:paraId="3C11F165"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p>
    <w:p w14:paraId="17667FF1"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Vitnemål og kompetansebevis</w:t>
      </w:r>
    </w:p>
    <w:p w14:paraId="524708A2"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Elever i vg3/påbygg får et vitnemål hvis de har fullført og bestått alle fag. Elever som har strøket i eller mangler ett eller flere fag, får et kompetansebevis.</w:t>
      </w:r>
    </w:p>
    <w:p w14:paraId="0A22FEA7"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Vitnemålene og kompetansebevisene kan hentes i resepsjonen på skolen fredag 25. Juni kl 1200-1400. Hvis andre skal hente vitnemålet eller kompetansebeviset ditt, må de ha med seg fullmakt fra deg. De må også ha med kopi av din legitimasjon og ha med egen legitimasjon.</w:t>
      </w:r>
    </w:p>
    <w:p w14:paraId="7B90114D"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 xml:space="preserve">Alle vitnemål blir normalt overført elektronisk til Samordna opptak, men noen ganger skjer det feil i overføringen. Du må derfor selv sjekke at vitnemålet ditt er overført til Samordna opptak og gi beskjed til skolen dersom vitnemålet ditt ikke er overført. </w:t>
      </w:r>
    </w:p>
    <w:p w14:paraId="60F49F7F"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Hvis du har rett til et førstegangsvitnemål, må du sjekke at det står “førstegangsvitnemål” til venstre under alle karakterene dine på vitnemålet. Hvis det ikke står noe der, må du gi beskjed til skolen med en gang, slik at vi kan skrive ut et nytt vitnemål.</w:t>
      </w:r>
    </w:p>
    <w:p w14:paraId="2397B3F7"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Du må ta godt vare på vitnemålet ditt og aldri sende fra deg originalen. Sammen med originalen får du to attesterte kopier som du kan bruke når du sender inn vitnemålet ditt.</w:t>
      </w:r>
    </w:p>
    <w:p w14:paraId="0DDFC2A1"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Hvis du skal studere i utlandet og har behov for vitnemål på engelsk, tar du kontakt med skolen.</w:t>
      </w:r>
    </w:p>
    <w:p w14:paraId="5C3A614B"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p>
    <w:p w14:paraId="46B36D09"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Hvis du ikke har fullført og bestått og har fått et kompetansebevis</w:t>
      </w:r>
    </w:p>
    <w:p w14:paraId="6C6AD699"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Det kan være forskjellige grunner til at du ikke har fullført og bestått. Sammen med kompetansebeviset får du et informasjonsbrev. Her er det viktigste som står i brevet:</w:t>
      </w:r>
    </w:p>
    <w:p w14:paraId="59B78DBD"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Har du fått 1 (en) i standpunkt i et fag, er ikke faget bestått. Du må ta det vi kaller en særskilt eksamen i faget for å bestå og for å kunne få vitnemål.</w:t>
      </w:r>
    </w:p>
    <w:p w14:paraId="71C563B3"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Særskilt eksamen er gratis høsten 2021. Hvis du velger å vente med å ta eksamen til senere, må du melde deg opp som privatist og betale for privatisteksamen.</w:t>
      </w:r>
    </w:p>
    <w:p w14:paraId="3C8EB447"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Hvis du har IV (“ikke vurdert”) i ett eller flere fag, må du melde deg opp til privatisteksamen i faget.</w:t>
      </w:r>
    </w:p>
    <w:p w14:paraId="49A6D126"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Oppmelding til privatisteksamen skjer på privatistweb.no i perioden 25. august – 15. september for høsteksamen og i perioden 15. januar – 1. februar for våreksamen.</w:t>
      </w:r>
    </w:p>
    <w:p w14:paraId="1FB271FA"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p>
    <w:p w14:paraId="1BCB4F20"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Skolens åpningstid i sommerferien</w:t>
      </w:r>
    </w:p>
    <w:p w14:paraId="61A74727" w14:textId="77777777" w:rsidR="0093227F" w:rsidRPr="0093227F" w:rsidRDefault="0093227F" w:rsidP="0093227F">
      <w:pPr>
        <w:spacing w:after="160" w:line="259"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Mandag 21. juni til og med fredag 2. juli: Resepsjonen på skolen er betjent hver dag kl 0800-1500.</w:t>
      </w:r>
    </w:p>
    <w:p w14:paraId="69619CC6" w14:textId="77777777" w:rsidR="0093227F" w:rsidRPr="0093227F" w:rsidRDefault="0093227F" w:rsidP="0093227F">
      <w:pPr>
        <w:spacing w:line="257"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Fra og med mandag 5. juli er skolen stengt. Resepsjonen åpner igjen etter sommerferien mandag 2. august kl 0800.</w:t>
      </w:r>
    </w:p>
    <w:p w14:paraId="60C85090" w14:textId="77777777" w:rsidR="0093227F" w:rsidRPr="0093227F" w:rsidRDefault="0093227F" w:rsidP="0093227F">
      <w:pPr>
        <w:spacing w:line="257" w:lineRule="auto"/>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Hvis du har spørsmål om vitnemål og kompetansebevis i perioden 5. juli – 2. august, må du ta kontakt med Utdanningsadministrasjonen i Oslo. Fra 2020 - må sjekkes:</w:t>
      </w:r>
    </w:p>
    <w:p w14:paraId="7FC78F15" w14:textId="2701F169" w:rsidR="0093227F" w:rsidRPr="0093227F" w:rsidRDefault="0093227F" w:rsidP="0093227F">
      <w:pPr>
        <w:rPr>
          <w:rFonts w:asciiTheme="majorHAnsi" w:eastAsia="Times New Roman" w:hAnsiTheme="majorHAnsi" w:cs="Times New Roman"/>
          <w:noProof/>
          <w:color w:val="000000" w:themeColor="text1"/>
          <w:sz w:val="22"/>
        </w:rPr>
      </w:pPr>
      <w:r w:rsidRPr="0093227F">
        <w:rPr>
          <w:rFonts w:asciiTheme="majorHAnsi" w:eastAsia="Times New Roman" w:hAnsiTheme="majorHAnsi" w:cs="Times New Roman"/>
          <w:noProof/>
          <w:color w:val="000000" w:themeColor="text1"/>
          <w:sz w:val="22"/>
        </w:rPr>
        <w:t>Hvis du har spørsmål om vitnemål og kompetansebevis i perioden 5. juli – 2. august, kan du henvende deg til Utdanningsadministrasjonen i Oslo</w:t>
      </w:r>
      <w:r w:rsidR="00FD4358">
        <w:rPr>
          <w:rFonts w:asciiTheme="majorHAnsi" w:eastAsia="Times New Roman" w:hAnsiTheme="majorHAnsi" w:cs="Times New Roman"/>
          <w:noProof/>
          <w:color w:val="000000" w:themeColor="text1"/>
          <w:sz w:val="22"/>
        </w:rPr>
        <w:t xml:space="preserve"> på telefon</w:t>
      </w:r>
      <w:r w:rsidR="0040581F">
        <w:rPr>
          <w:rFonts w:asciiTheme="majorHAnsi" w:eastAsia="Times New Roman" w:hAnsiTheme="majorHAnsi" w:cs="Times New Roman"/>
          <w:noProof/>
          <w:color w:val="000000" w:themeColor="text1"/>
          <w:sz w:val="22"/>
        </w:rPr>
        <w:t xml:space="preserve">nr.  </w:t>
      </w:r>
      <w:r w:rsidR="0040581F" w:rsidRPr="0093227F">
        <w:rPr>
          <w:rFonts w:asciiTheme="majorHAnsi" w:eastAsia="Times New Roman" w:hAnsiTheme="majorHAnsi" w:cs="Times New Roman"/>
          <w:noProof/>
          <w:color w:val="000000" w:themeColor="text1"/>
          <w:sz w:val="22"/>
        </w:rPr>
        <w:t>96091800</w:t>
      </w:r>
      <w:r w:rsidR="00FD4358">
        <w:rPr>
          <w:rFonts w:asciiTheme="majorHAnsi" w:eastAsia="Times New Roman" w:hAnsiTheme="majorHAnsi" w:cs="Times New Roman"/>
          <w:noProof/>
          <w:color w:val="000000" w:themeColor="text1"/>
          <w:sz w:val="22"/>
        </w:rPr>
        <w:t xml:space="preserve">. </w:t>
      </w:r>
      <w:r w:rsidR="0040581F">
        <w:rPr>
          <w:rFonts w:asciiTheme="majorHAnsi" w:eastAsia="Times New Roman" w:hAnsiTheme="majorHAnsi" w:cs="Times New Roman"/>
          <w:noProof/>
          <w:color w:val="000000" w:themeColor="text1"/>
          <w:sz w:val="22"/>
        </w:rPr>
        <w:t xml:space="preserve">Telefonen er åpen </w:t>
      </w:r>
      <w:r w:rsidRPr="0093227F">
        <w:rPr>
          <w:rFonts w:asciiTheme="majorHAnsi" w:eastAsia="Times New Roman" w:hAnsiTheme="majorHAnsi" w:cs="Times New Roman"/>
          <w:noProof/>
          <w:color w:val="000000" w:themeColor="text1"/>
          <w:sz w:val="22"/>
        </w:rPr>
        <w:t>mellom kl. 1200 og 1500 mandag – fredag</w:t>
      </w:r>
      <w:r w:rsidR="0040581F">
        <w:rPr>
          <w:rFonts w:asciiTheme="majorHAnsi" w:eastAsia="Times New Roman" w:hAnsiTheme="majorHAnsi" w:cs="Times New Roman"/>
          <w:noProof/>
          <w:color w:val="000000" w:themeColor="text1"/>
          <w:sz w:val="22"/>
        </w:rPr>
        <w:t>.</w:t>
      </w:r>
    </w:p>
    <w:tbl>
      <w:tblPr>
        <w:tblW w:w="9493" w:type="dxa"/>
        <w:tblInd w:w="869" w:type="dxa"/>
        <w:tblLayout w:type="fixed"/>
        <w:tblCellMar>
          <w:left w:w="70" w:type="dxa"/>
          <w:right w:w="70" w:type="dxa"/>
        </w:tblCellMar>
        <w:tblLook w:val="0000" w:firstRow="0" w:lastRow="0" w:firstColumn="0" w:lastColumn="0" w:noHBand="0" w:noVBand="0"/>
      </w:tblPr>
      <w:tblGrid>
        <w:gridCol w:w="9493"/>
      </w:tblGrid>
      <w:tr w:rsidR="0093227F" w:rsidRPr="0093227F" w14:paraId="6724F82F" w14:textId="77777777" w:rsidTr="00FB0EBB">
        <w:tc>
          <w:tcPr>
            <w:tcW w:w="9493" w:type="dxa"/>
          </w:tcPr>
          <w:p w14:paraId="25C9129D" w14:textId="77777777" w:rsidR="0093227F" w:rsidRPr="0093227F" w:rsidRDefault="0093227F" w:rsidP="00FB0EBB">
            <w:pPr>
              <w:rPr>
                <w:rFonts w:asciiTheme="majorHAnsi" w:eastAsia="Times New Roman" w:hAnsiTheme="majorHAnsi" w:cs="Times New Roman"/>
                <w:noProof/>
                <w:color w:val="000000" w:themeColor="text1"/>
                <w:sz w:val="22"/>
              </w:rPr>
            </w:pPr>
          </w:p>
          <w:p w14:paraId="2DDBDFC9" w14:textId="77777777" w:rsidR="0093227F" w:rsidRPr="0093227F" w:rsidRDefault="0093227F" w:rsidP="00FB0EBB">
            <w:pPr>
              <w:rPr>
                <w:rFonts w:asciiTheme="majorHAnsi" w:eastAsia="Times New Roman" w:hAnsiTheme="majorHAnsi" w:cs="Times New Roman"/>
                <w:noProof/>
                <w:color w:val="000000" w:themeColor="text1"/>
                <w:sz w:val="22"/>
              </w:rPr>
            </w:pPr>
          </w:p>
        </w:tc>
      </w:tr>
    </w:tbl>
    <w:p w14:paraId="10521EEF" w14:textId="6BCF443F" w:rsidR="0093227F" w:rsidRDefault="0093227F" w:rsidP="0093227F">
      <w:pPr>
        <w:spacing w:after="0"/>
        <w:rPr>
          <w:rFonts w:ascii="Oslo Sans Office" w:hAnsi="Oslo Sans Office"/>
          <w:noProof/>
        </w:rPr>
      </w:pPr>
      <w:r w:rsidRPr="10E85BCB">
        <w:rPr>
          <w:rFonts w:ascii="Oslo Sans Office" w:hAnsi="Oslo Sans Office"/>
          <w:noProof/>
        </w:rPr>
        <w:t xml:space="preserve">Oslo, den </w:t>
      </w:r>
      <w:r w:rsidR="00B43E76">
        <w:rPr>
          <w:rFonts w:ascii="Oslo Sans Office" w:hAnsi="Oslo Sans Office"/>
          <w:noProof/>
        </w:rPr>
        <w:t>21</w:t>
      </w:r>
      <w:r w:rsidRPr="10E85BCB">
        <w:rPr>
          <w:rFonts w:ascii="Oslo Sans Office" w:hAnsi="Oslo Sans Office"/>
          <w:noProof/>
        </w:rPr>
        <w:t xml:space="preserve">. </w:t>
      </w:r>
      <w:r w:rsidR="00B43E76">
        <w:rPr>
          <w:rFonts w:ascii="Oslo Sans Office" w:hAnsi="Oslo Sans Office"/>
          <w:noProof/>
        </w:rPr>
        <w:t>ma</w:t>
      </w:r>
      <w:r w:rsidRPr="10E85BCB">
        <w:rPr>
          <w:rFonts w:ascii="Oslo Sans Office" w:hAnsi="Oslo Sans Office"/>
          <w:noProof/>
        </w:rPr>
        <w:t>i 2021</w:t>
      </w:r>
    </w:p>
    <w:p w14:paraId="397973F7" w14:textId="77777777" w:rsidR="0093227F" w:rsidRDefault="0093227F" w:rsidP="0093227F">
      <w:pPr>
        <w:spacing w:after="0"/>
        <w:rPr>
          <w:rFonts w:ascii="Oslo Sans Office" w:hAnsi="Oslo Sans Office"/>
          <w:noProof/>
        </w:rPr>
      </w:pPr>
    </w:p>
    <w:p w14:paraId="0362ACF7" w14:textId="77777777" w:rsidR="0093227F" w:rsidRPr="000815B1" w:rsidRDefault="0093227F" w:rsidP="0093227F">
      <w:pPr>
        <w:spacing w:after="0"/>
        <w:rPr>
          <w:rFonts w:ascii="Oslo Sans Office" w:hAnsi="Oslo Sans Office"/>
          <w:noProof/>
        </w:rPr>
      </w:pPr>
      <w:r w:rsidRPr="000815B1">
        <w:rPr>
          <w:rFonts w:ascii="Oslo Sans Office" w:hAnsi="Oslo Sans Office"/>
          <w:noProof/>
        </w:rPr>
        <w:t>Terje Wold</w:t>
      </w:r>
    </w:p>
    <w:p w14:paraId="7B923839" w14:textId="77777777" w:rsidR="0093227F" w:rsidRPr="000815B1" w:rsidRDefault="0093227F" w:rsidP="0093227F">
      <w:pPr>
        <w:rPr>
          <w:rFonts w:ascii="Oslo Sans Office" w:hAnsi="Oslo Sans Office"/>
          <w:noProof/>
        </w:rPr>
      </w:pPr>
      <w:r w:rsidRPr="000815B1">
        <w:rPr>
          <w:rFonts w:ascii="Oslo Sans Office" w:hAnsi="Oslo Sans Office"/>
          <w:noProof/>
        </w:rPr>
        <w:t>rektor</w:t>
      </w:r>
    </w:p>
    <w:p w14:paraId="0E4C937E" w14:textId="52FADAA3" w:rsidR="002C29AD" w:rsidRPr="009303AF" w:rsidRDefault="002C29AD" w:rsidP="009303AF">
      <w:pPr>
        <w:tabs>
          <w:tab w:val="left" w:pos="1590"/>
        </w:tabs>
        <w:rPr>
          <w:rFonts w:asciiTheme="majorHAnsi" w:hAnsiTheme="majorHAnsi"/>
        </w:rPr>
      </w:pPr>
    </w:p>
    <w:sectPr w:rsidR="002C29AD" w:rsidRPr="009303AF" w:rsidSect="00466574">
      <w:headerReference w:type="even" r:id="rId9"/>
      <w:headerReference w:type="default" r:id="rId10"/>
      <w:footerReference w:type="even" r:id="rId11"/>
      <w:footerReference w:type="default" r:id="rId12"/>
      <w:headerReference w:type="first" r:id="rId13"/>
      <w:footerReference w:type="first" r:id="rId14"/>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DA9BF" w14:textId="77777777" w:rsidR="006D0A3D" w:rsidRDefault="006D0A3D" w:rsidP="005D093C">
      <w:pPr>
        <w:spacing w:after="0" w:line="240" w:lineRule="auto"/>
      </w:pPr>
      <w:r>
        <w:separator/>
      </w:r>
    </w:p>
  </w:endnote>
  <w:endnote w:type="continuationSeparator" w:id="0">
    <w:p w14:paraId="5AE27893" w14:textId="77777777" w:rsidR="006D0A3D" w:rsidRDefault="006D0A3D" w:rsidP="005D093C">
      <w:pPr>
        <w:spacing w:after="0" w:line="240" w:lineRule="auto"/>
      </w:pPr>
      <w:r>
        <w:continuationSeparator/>
      </w:r>
    </w:p>
  </w:endnote>
  <w:endnote w:type="continuationNotice" w:id="1">
    <w:p w14:paraId="3DC90C14" w14:textId="77777777" w:rsidR="006D0A3D" w:rsidRDefault="006D0A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64E0F1AF-5D62-A14A-B646-028F19030F50}"/>
    <w:embedBold r:id="rId2" w:fontKey="{EFD8C763-0D1A-EC4F-B6ED-3635ED1684E7}"/>
    <w:embedBoldItalic r:id="rId3" w:fontKey="{BDFBD361-1839-D640-A378-8D3535946819}"/>
  </w:font>
  <w:font w:name="Courier New">
    <w:panose1 w:val="02070309020205020404"/>
    <w:charset w:val="00"/>
    <w:family w:val="modern"/>
    <w:pitch w:val="fixed"/>
    <w:sig w:usb0="E0002AFF" w:usb1="C0007843" w:usb2="00000009" w:usb3="00000000" w:csb0="000001FF" w:csb1="00000000"/>
    <w:embedRegular r:id="rId4" w:fontKey="{7E6A4BD2-28D8-C14B-877E-5ADAAD8EBBB5}"/>
  </w:font>
  <w:font w:name="Wingdings">
    <w:panose1 w:val="05000000000000000000"/>
    <w:charset w:val="4D"/>
    <w:family w:val="decorative"/>
    <w:pitch w:val="variable"/>
    <w:sig w:usb0="00000003" w:usb1="00000000" w:usb2="00000000" w:usb3="00000000" w:csb0="80000001" w:csb1="00000000"/>
    <w:embedRegular r:id="rId5" w:fontKey="{4D443C79-7732-FD4A-BB24-FD8FC8D99F0C}"/>
  </w:font>
  <w:font w:name="Symbol">
    <w:panose1 w:val="05050102010706020507"/>
    <w:charset w:val="02"/>
    <w:family w:val="decorative"/>
    <w:pitch w:val="variable"/>
    <w:sig w:usb0="00000000" w:usb1="10000000" w:usb2="00000000" w:usb3="00000000" w:csb0="80000000" w:csb1="00000000"/>
    <w:embedRegular r:id="rId6" w:fontKey="{9B5B1DD0-8B0C-7844-94EB-AA0404A6F193}"/>
  </w:font>
  <w:font w:name="Oslo Sans Office">
    <w:altName w:val="Calibri"/>
    <w:panose1 w:val="020B0604020202020204"/>
    <w:charset w:val="00"/>
    <w:family w:val="roman"/>
    <w:pitch w:val="default"/>
    <w:embedBold r:id="rId8" w:fontKey="{C6BC21A1-6F95-CB4E-87EB-4AE49AB88ACF}"/>
    <w:embedBoldItalic r:id="rId9" w:fontKey="{28DF5257-B665-2F47-B096-30630F8017D2}"/>
  </w:font>
  <w:font w:name="Tahoma">
    <w:panose1 w:val="020B0604030504040204"/>
    <w:charset w:val="00"/>
    <w:family w:val="swiss"/>
    <w:pitch w:val="variable"/>
    <w:sig w:usb0="E1002EFF" w:usb1="C000605B" w:usb2="00000029" w:usb3="00000000" w:csb0="000101FF" w:csb1="00000000"/>
    <w:embedRegular r:id="rId10" w:fontKey="{9373360E-C99B-BF45-9932-501BE422F4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E1027" w14:textId="77777777" w:rsidR="009303AF" w:rsidRDefault="009303A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33EEB" w14:textId="468414C7" w:rsidR="002C29AD" w:rsidRDefault="00466574" w:rsidP="00D8326C">
    <w:pPr>
      <w:pStyle w:val="Bunntekst"/>
      <w:rPr>
        <w:color w:val="auto"/>
        <w:sz w:val="22"/>
      </w:rPr>
    </w:pPr>
    <w:r>
      <w:fldChar w:fldCharType="begin"/>
    </w:r>
    <w:r>
      <w:instrText xml:space="preserve"> ref bunntekst </w:instrText>
    </w:r>
    <w:r w:rsidR="009303AF">
      <w:instrText xml:space="preserve"> \* MERGEFORMAT </w:instrText>
    </w:r>
    <w:r>
      <w:fldChar w:fldCharType="separate"/>
    </w:r>
  </w:p>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425"/>
      <w:gridCol w:w="3394"/>
      <w:gridCol w:w="3114"/>
      <w:gridCol w:w="2849"/>
    </w:tblGrid>
    <w:tr w:rsidR="002C29AD" w:rsidRPr="009303AF" w14:paraId="777F73F2" w14:textId="77777777" w:rsidTr="007D1113">
      <w:trPr>
        <w:trHeight w:val="20"/>
      </w:trPr>
      <w:tc>
        <w:tcPr>
          <w:tcW w:w="426" w:type="dxa"/>
          <w:vMerge w:val="restart"/>
        </w:tcPr>
        <w:p w14:paraId="11B7378B" w14:textId="15E30067" w:rsidR="002C29AD" w:rsidRPr="009303AF" w:rsidRDefault="002C29AD" w:rsidP="00D44A50">
          <w:pPr>
            <w:pStyle w:val="Bunntekst"/>
            <w:jc w:val="right"/>
          </w:pPr>
        </w:p>
        <w:p w14:paraId="3CDA9302" w14:textId="77777777" w:rsidR="002C29AD" w:rsidRPr="009303AF" w:rsidRDefault="002C29AD" w:rsidP="00D44A50">
          <w:pPr>
            <w:spacing w:line="192" w:lineRule="auto"/>
            <w:rPr>
              <w:noProof/>
            </w:rPr>
          </w:pPr>
        </w:p>
      </w:tc>
      <w:tc>
        <w:tcPr>
          <w:tcW w:w="3402" w:type="dxa"/>
        </w:tcPr>
        <w:p w14:paraId="28468074" w14:textId="77777777" w:rsidR="002C29AD" w:rsidRPr="009303AF" w:rsidRDefault="002C29AD" w:rsidP="00D44A50">
          <w:pPr>
            <w:pStyle w:val="Bunntekst"/>
            <w:rPr>
              <w:rStyle w:val="Sterk"/>
              <w:b w:val="0"/>
              <w:bCs w:val="0"/>
            </w:rPr>
          </w:pPr>
        </w:p>
      </w:tc>
      <w:tc>
        <w:tcPr>
          <w:tcW w:w="3119" w:type="dxa"/>
        </w:tcPr>
        <w:p w14:paraId="33BABBFB" w14:textId="77777777" w:rsidR="002C29AD" w:rsidRPr="009303AF" w:rsidRDefault="002C29AD" w:rsidP="00D44A50">
          <w:pPr>
            <w:pStyle w:val="Bunntekst"/>
          </w:pPr>
        </w:p>
      </w:tc>
      <w:tc>
        <w:tcPr>
          <w:tcW w:w="2835" w:type="dxa"/>
        </w:tcPr>
        <w:p w14:paraId="1DCA5DDC" w14:textId="77777777" w:rsidR="002C29AD" w:rsidRPr="009303AF" w:rsidRDefault="002C29AD" w:rsidP="00D44A50">
          <w:pPr>
            <w:pStyle w:val="Bunntekst"/>
          </w:pPr>
        </w:p>
      </w:tc>
    </w:tr>
    <w:tr w:rsidR="002C29AD" w:rsidRPr="009303AF" w14:paraId="64A773A8" w14:textId="77777777" w:rsidTr="007D1113">
      <w:tc>
        <w:tcPr>
          <w:tcW w:w="426" w:type="dxa"/>
          <w:vMerge/>
        </w:tcPr>
        <w:p w14:paraId="6F8FFF80" w14:textId="77777777" w:rsidR="002C29AD" w:rsidRPr="009303AF" w:rsidRDefault="002C29AD" w:rsidP="00D44A50">
          <w:pPr>
            <w:spacing w:line="192" w:lineRule="auto"/>
          </w:pPr>
        </w:p>
      </w:tc>
      <w:tc>
        <w:tcPr>
          <w:tcW w:w="3402" w:type="dxa"/>
        </w:tcPr>
        <w:p w14:paraId="0249C39F" w14:textId="77777777" w:rsidR="002C29AD" w:rsidRPr="009303AF" w:rsidRDefault="002C29AD" w:rsidP="00D44A50">
          <w:pPr>
            <w:pStyle w:val="Bunntekst"/>
            <w:rPr>
              <w:rStyle w:val="Sterk"/>
              <w:b w:val="0"/>
              <w:bCs w:val="0"/>
            </w:rPr>
          </w:pPr>
          <w:r w:rsidRPr="009303AF">
            <w:rPr>
              <w:rStyle w:val="Sterk"/>
              <w:b w:val="0"/>
              <w:bCs w:val="0"/>
            </w:rPr>
            <w:t>Oslo kommune</w:t>
          </w:r>
        </w:p>
        <w:p w14:paraId="62E25073" w14:textId="77777777" w:rsidR="002C29AD" w:rsidRPr="009303AF" w:rsidRDefault="002C29AD" w:rsidP="00D44A50">
          <w:pPr>
            <w:pStyle w:val="Bunntekst"/>
            <w:rPr>
              <w:rStyle w:val="Sterk"/>
              <w:b w:val="0"/>
              <w:bCs w:val="0"/>
            </w:rPr>
          </w:pPr>
          <w:r w:rsidRPr="009303AF">
            <w:rPr>
              <w:rStyle w:val="Sterk"/>
              <w:b w:val="0"/>
              <w:bCs w:val="0"/>
            </w:rPr>
            <w:t>Stovner videregående skole</w:t>
          </w:r>
        </w:p>
        <w:sdt>
          <w:sdtPr>
            <w:rPr>
              <w:rStyle w:val="Sterk"/>
              <w:b w:val="0"/>
              <w:bCs w:val="0"/>
            </w:rPr>
            <w:alias w:val="Bydel eller avdeling"/>
            <w:tag w:val="Bydel eller avdeling"/>
            <w:id w:val="-864826791"/>
            <w:showingPlcHdr/>
            <w:text w:multiLine="1"/>
          </w:sdtPr>
          <w:sdtEndPr>
            <w:rPr>
              <w:rStyle w:val="Sterk"/>
            </w:rPr>
          </w:sdtEndPr>
          <w:sdtContent>
            <w:p w14:paraId="1F3533A2" w14:textId="77777777" w:rsidR="002C29AD" w:rsidRPr="009303AF" w:rsidRDefault="002C29AD" w:rsidP="00516F34">
              <w:pPr>
                <w:pStyle w:val="Bunntekst"/>
                <w:rPr>
                  <w:rStyle w:val="Sterk"/>
                  <w:b w:val="0"/>
                  <w:bCs w:val="0"/>
                </w:rPr>
              </w:pPr>
              <w:r w:rsidRPr="009303AF">
                <w:rPr>
                  <w:rStyle w:val="Sterk"/>
                  <w:b w:val="0"/>
                  <w:bCs w:val="0"/>
                </w:rPr>
                <w:t xml:space="preserve">     </w:t>
              </w:r>
            </w:p>
          </w:sdtContent>
        </w:sdt>
      </w:tc>
      <w:tc>
        <w:tcPr>
          <w:tcW w:w="3119" w:type="dxa"/>
        </w:tcPr>
        <w:p w14:paraId="570A8EE3" w14:textId="77777777" w:rsidR="002C29AD" w:rsidRPr="009303AF" w:rsidRDefault="002C29AD" w:rsidP="00D44A50">
          <w:pPr>
            <w:pStyle w:val="Bunntekst"/>
          </w:pPr>
          <w:r w:rsidRPr="009303AF">
            <w:t>Besøksadresse:</w:t>
          </w:r>
        </w:p>
        <w:p w14:paraId="4B188DC7" w14:textId="77777777" w:rsidR="002C29AD" w:rsidRPr="009303AF" w:rsidRDefault="002C29AD" w:rsidP="00D44A50">
          <w:pPr>
            <w:pStyle w:val="Bunntekst"/>
          </w:pPr>
          <w:r w:rsidRPr="009303AF">
            <w:t>Karl Fossums vei 25, 0985 Oslo</w:t>
          </w:r>
        </w:p>
        <w:p w14:paraId="0803FA0A" w14:textId="77777777" w:rsidR="002C29AD" w:rsidRPr="009303AF" w:rsidRDefault="002C29AD" w:rsidP="00D44A50">
          <w:pPr>
            <w:pStyle w:val="Bunntekst"/>
          </w:pPr>
          <w:r w:rsidRPr="009303AF">
            <w:t>Postadresse:</w:t>
          </w:r>
        </w:p>
        <w:p w14:paraId="09B21B7B" w14:textId="77777777" w:rsidR="009303AF" w:rsidRPr="009303AF" w:rsidRDefault="009303AF" w:rsidP="009303AF">
          <w:pPr>
            <w:spacing w:after="0" w:line="240" w:lineRule="auto"/>
          </w:pPr>
          <w:r w:rsidRPr="009303AF">
            <w:rPr>
              <w:color w:val="2A2859" w:themeColor="text2"/>
              <w:sz w:val="16"/>
            </w:rPr>
            <w:t xml:space="preserve">Oslo kommune, Utdanningsetaten, Stovner </w:t>
          </w:r>
          <w:proofErr w:type="spellStart"/>
          <w:r w:rsidRPr="009303AF">
            <w:rPr>
              <w:color w:val="2A2859" w:themeColor="text2"/>
              <w:sz w:val="16"/>
            </w:rPr>
            <w:t>vgs</w:t>
          </w:r>
          <w:proofErr w:type="spellEnd"/>
          <w:r w:rsidRPr="009303AF">
            <w:rPr>
              <w:color w:val="2A2859" w:themeColor="text2"/>
              <w:sz w:val="16"/>
            </w:rPr>
            <w:t>, PB 6127 Etterstad. 0602 Oslo</w:t>
          </w:r>
        </w:p>
        <w:p w14:paraId="1B9C16F2" w14:textId="372B0D83" w:rsidR="002C29AD" w:rsidRPr="009303AF" w:rsidRDefault="002C29AD" w:rsidP="00D44A50">
          <w:pPr>
            <w:pStyle w:val="Bunntekst"/>
          </w:pPr>
        </w:p>
      </w:tc>
      <w:tc>
        <w:tcPr>
          <w:tcW w:w="2835" w:type="dxa"/>
        </w:tcPr>
        <w:p w14:paraId="4E28F610" w14:textId="42737C1F" w:rsidR="002C29AD" w:rsidRPr="009303AF" w:rsidRDefault="002C29AD" w:rsidP="00D44A50">
          <w:pPr>
            <w:pStyle w:val="Bunntekst"/>
          </w:pPr>
          <w:r w:rsidRPr="009303AF">
            <w:t xml:space="preserve">Telefon: +47 </w:t>
          </w:r>
          <w:r w:rsidR="009303AF" w:rsidRPr="009303AF">
            <w:t>22 10 70 1</w:t>
          </w:r>
          <w:r w:rsidRPr="009303AF">
            <w:t>0</w:t>
          </w:r>
        </w:p>
        <w:p w14:paraId="1474ADD7" w14:textId="622EA06F" w:rsidR="002C29AD" w:rsidRPr="009303AF" w:rsidRDefault="002C29AD" w:rsidP="00D44A50">
          <w:pPr>
            <w:pStyle w:val="Bunntekst"/>
          </w:pPr>
          <w:r w:rsidRPr="009303AF">
            <w:t>postmottak@</w:t>
          </w:r>
          <w:r w:rsidR="009303AF" w:rsidRPr="009303AF">
            <w:t>ude</w:t>
          </w:r>
          <w:r w:rsidRPr="009303AF">
            <w:t>.oslo.kommune.no</w:t>
          </w:r>
        </w:p>
        <w:p w14:paraId="5B3DC567" w14:textId="77777777" w:rsidR="002C29AD" w:rsidRPr="009303AF" w:rsidRDefault="002C29AD" w:rsidP="00D44A50">
          <w:pPr>
            <w:pStyle w:val="Bunntekst"/>
          </w:pPr>
          <w:r w:rsidRPr="009303AF">
            <w:t>Org. nr.: 000 000 000</w:t>
          </w:r>
        </w:p>
        <w:p w14:paraId="6BCAF860" w14:textId="77777777" w:rsidR="002C29AD" w:rsidRPr="009303AF" w:rsidRDefault="002C29AD" w:rsidP="00D44A50">
          <w:pPr>
            <w:pStyle w:val="Bunntekst"/>
          </w:pPr>
          <w:r w:rsidRPr="009303AF">
            <w:t>oslo.kommune.no</w:t>
          </w:r>
        </w:p>
      </w:tc>
    </w:tr>
  </w:tbl>
  <w:p w14:paraId="3B409EE0" w14:textId="77777777" w:rsidR="005D093C" w:rsidRPr="00D8326C" w:rsidRDefault="00466574" w:rsidP="00D8326C">
    <w:pPr>
      <w:pStyle w:val="Bunntekst"/>
    </w:pPr>
    <w:r>
      <w:fldChar w:fldCharType="end"/>
    </w:r>
    <w:r>
      <w:rPr>
        <w:noProof/>
        <w:lang w:eastAsia="nb-NO"/>
      </w:rPr>
      <w:drawing>
        <wp:anchor distT="0" distB="0" distL="114300" distR="114300" simplePos="0" relativeHeight="251658242" behindDoc="1" locked="0" layoutInCell="1" allowOverlap="1" wp14:anchorId="3B409EF6" wp14:editId="3B409EF7">
          <wp:simplePos x="0" y="0"/>
          <wp:positionH relativeFrom="page">
            <wp:posOffset>626745</wp:posOffset>
          </wp:positionH>
          <wp:positionV relativeFrom="page">
            <wp:posOffset>9678035</wp:posOffset>
          </wp:positionV>
          <wp:extent cx="133200" cy="169200"/>
          <wp:effectExtent l="0" t="0" r="635" b="254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00" cy="1692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enett"/>
      <w:tblW w:w="97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42" w:type="dxa"/>
      </w:tblCellMar>
      <w:tblLook w:val="0400" w:firstRow="0" w:lastRow="0" w:firstColumn="0" w:lastColumn="0" w:noHBand="0" w:noVBand="1"/>
    </w:tblPr>
    <w:tblGrid>
      <w:gridCol w:w="425"/>
      <w:gridCol w:w="3395"/>
      <w:gridCol w:w="3113"/>
      <w:gridCol w:w="2849"/>
    </w:tblGrid>
    <w:tr w:rsidR="00D44A50" w:rsidRPr="00DE1938" w14:paraId="3B409EE7" w14:textId="77777777" w:rsidTr="007D1113">
      <w:trPr>
        <w:trHeight w:val="20"/>
      </w:trPr>
      <w:tc>
        <w:tcPr>
          <w:tcW w:w="426" w:type="dxa"/>
          <w:vMerge w:val="restart"/>
        </w:tcPr>
        <w:p w14:paraId="3B409EE2" w14:textId="77777777" w:rsidR="00D44A50" w:rsidRPr="00DE1938" w:rsidRDefault="007D1113" w:rsidP="00D44A50">
          <w:pPr>
            <w:pStyle w:val="Bunntekst"/>
            <w:jc w:val="right"/>
          </w:pPr>
          <w:bookmarkStart w:id="0" w:name="bunntekst"/>
          <w:r>
            <w:rPr>
              <w:noProof/>
              <w:lang w:eastAsia="nb-NO"/>
            </w:rPr>
            <w:drawing>
              <wp:anchor distT="0" distB="0" distL="114300" distR="114300" simplePos="0" relativeHeight="251658240" behindDoc="0" locked="0" layoutInCell="1" allowOverlap="1" wp14:anchorId="3B409EFA" wp14:editId="3B409EFB">
                <wp:simplePos x="0" y="0"/>
                <wp:positionH relativeFrom="column">
                  <wp:posOffset>71437</wp:posOffset>
                </wp:positionH>
                <wp:positionV relativeFrom="paragraph">
                  <wp:posOffset>121285</wp:posOffset>
                </wp:positionV>
                <wp:extent cx="133985" cy="17081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85" cy="170815"/>
                        </a:xfrm>
                        <a:prstGeom prst="rect">
                          <a:avLst/>
                        </a:prstGeom>
                        <a:noFill/>
                      </pic:spPr>
                    </pic:pic>
                  </a:graphicData>
                </a:graphic>
              </wp:anchor>
            </w:drawing>
          </w:r>
        </w:p>
        <w:p w14:paraId="3B409EE3" w14:textId="77777777" w:rsidR="00D44A50" w:rsidRPr="00DE1938" w:rsidRDefault="00D44A50" w:rsidP="00D44A50">
          <w:pPr>
            <w:spacing w:line="192" w:lineRule="auto"/>
            <w:rPr>
              <w:noProof/>
            </w:rPr>
          </w:pPr>
        </w:p>
      </w:tc>
      <w:tc>
        <w:tcPr>
          <w:tcW w:w="3402" w:type="dxa"/>
        </w:tcPr>
        <w:p w14:paraId="3B409EE4" w14:textId="77777777" w:rsidR="00D44A50" w:rsidRPr="00DE1938" w:rsidRDefault="00D44A50" w:rsidP="00D44A50">
          <w:pPr>
            <w:pStyle w:val="Bunntekst"/>
            <w:rPr>
              <w:rStyle w:val="Sterk"/>
            </w:rPr>
          </w:pPr>
        </w:p>
      </w:tc>
      <w:tc>
        <w:tcPr>
          <w:tcW w:w="3119" w:type="dxa"/>
        </w:tcPr>
        <w:p w14:paraId="3B409EE5" w14:textId="77777777" w:rsidR="00D44A50" w:rsidRPr="00DE1938" w:rsidRDefault="00D44A50" w:rsidP="00D44A50">
          <w:pPr>
            <w:pStyle w:val="Bunntekst"/>
          </w:pPr>
        </w:p>
      </w:tc>
      <w:tc>
        <w:tcPr>
          <w:tcW w:w="2835" w:type="dxa"/>
        </w:tcPr>
        <w:p w14:paraId="3B409EE6" w14:textId="77777777" w:rsidR="00D44A50" w:rsidRPr="00DE1938" w:rsidRDefault="00D44A50" w:rsidP="00D44A50">
          <w:pPr>
            <w:pStyle w:val="Bunntekst"/>
          </w:pPr>
        </w:p>
      </w:tc>
    </w:tr>
    <w:tr w:rsidR="00D44A50" w:rsidRPr="00DE1938" w14:paraId="3B409EF4" w14:textId="77777777" w:rsidTr="007D1113">
      <w:tc>
        <w:tcPr>
          <w:tcW w:w="426" w:type="dxa"/>
          <w:vMerge/>
        </w:tcPr>
        <w:p w14:paraId="3B409EE8" w14:textId="77777777" w:rsidR="00D44A50" w:rsidRPr="00DE1938" w:rsidRDefault="00D44A50" w:rsidP="00D44A50">
          <w:pPr>
            <w:spacing w:line="192" w:lineRule="auto"/>
          </w:pPr>
        </w:p>
      </w:tc>
      <w:tc>
        <w:tcPr>
          <w:tcW w:w="3402" w:type="dxa"/>
        </w:tcPr>
        <w:p w14:paraId="3B409EE9" w14:textId="77777777" w:rsidR="004B6945" w:rsidRDefault="004B6945" w:rsidP="00D44A50">
          <w:pPr>
            <w:pStyle w:val="Bunntekst"/>
            <w:rPr>
              <w:rStyle w:val="Sterk"/>
            </w:rPr>
          </w:pPr>
          <w:r w:rsidRPr="00DE1938">
            <w:rPr>
              <w:rStyle w:val="Sterk"/>
            </w:rPr>
            <w:t>Oslo kommune</w:t>
          </w:r>
        </w:p>
        <w:p w14:paraId="3B409EEA" w14:textId="77777777" w:rsidR="00D44A50" w:rsidRPr="00DE1938" w:rsidRDefault="00516F34" w:rsidP="00D44A50">
          <w:pPr>
            <w:pStyle w:val="Bunntekst"/>
            <w:rPr>
              <w:rStyle w:val="Sterk"/>
            </w:rPr>
          </w:pPr>
          <w:r>
            <w:rPr>
              <w:rStyle w:val="Sterk"/>
            </w:rPr>
            <w:t>Stovner videregående skole</w:t>
          </w:r>
        </w:p>
        <w:sdt>
          <w:sdtPr>
            <w:rPr>
              <w:rStyle w:val="Sterk"/>
            </w:rPr>
            <w:alias w:val="Bydel eller avdeling"/>
            <w:tag w:val="Bydel eller avdeling"/>
            <w:id w:val="249711331"/>
            <w:showingPlcHdr/>
            <w:text w:multiLine="1"/>
          </w:sdtPr>
          <w:sdtEndPr>
            <w:rPr>
              <w:rStyle w:val="Sterk"/>
            </w:rPr>
          </w:sdtEndPr>
          <w:sdtContent>
            <w:p w14:paraId="3B409EEB" w14:textId="77777777" w:rsidR="00D44A50" w:rsidRPr="00DE1938" w:rsidRDefault="00516F34" w:rsidP="00516F34">
              <w:pPr>
                <w:pStyle w:val="Bunntekst"/>
                <w:rPr>
                  <w:rStyle w:val="Sterk"/>
                </w:rPr>
              </w:pPr>
              <w:r>
                <w:rPr>
                  <w:rStyle w:val="Sterk"/>
                </w:rPr>
                <w:t xml:space="preserve">     </w:t>
              </w:r>
            </w:p>
          </w:sdtContent>
        </w:sdt>
      </w:tc>
      <w:tc>
        <w:tcPr>
          <w:tcW w:w="3119" w:type="dxa"/>
        </w:tcPr>
        <w:p w14:paraId="3B409EEC" w14:textId="77777777" w:rsidR="00D44A50" w:rsidRPr="00DE1938" w:rsidRDefault="00D44A50" w:rsidP="00D44A50">
          <w:pPr>
            <w:pStyle w:val="Bunntekst"/>
          </w:pPr>
          <w:r w:rsidRPr="00DE1938">
            <w:t>Besøksadresse:</w:t>
          </w:r>
        </w:p>
        <w:p w14:paraId="3B409EED" w14:textId="77777777" w:rsidR="00D44A50" w:rsidRPr="00DE1938" w:rsidRDefault="00516F34" w:rsidP="00D44A50">
          <w:pPr>
            <w:pStyle w:val="Bunntekst"/>
          </w:pPr>
          <w:r>
            <w:t>Karl Fossums vei 25, 0985</w:t>
          </w:r>
          <w:r w:rsidR="00D44A50" w:rsidRPr="00DE1938">
            <w:t xml:space="preserve"> Oslo</w:t>
          </w:r>
        </w:p>
        <w:p w14:paraId="3B409EEE" w14:textId="77777777" w:rsidR="00D44A50" w:rsidRPr="00DE1938" w:rsidRDefault="00D44A50" w:rsidP="00D44A50">
          <w:pPr>
            <w:pStyle w:val="Bunntekst"/>
          </w:pPr>
          <w:r w:rsidRPr="00DE1938">
            <w:t>Postadresse:</w:t>
          </w:r>
        </w:p>
        <w:p w14:paraId="3B409EEF" w14:textId="77777777" w:rsidR="00D44A50" w:rsidRPr="00DE1938" w:rsidRDefault="00D44A50" w:rsidP="00D44A50">
          <w:pPr>
            <w:pStyle w:val="Bunntekst"/>
          </w:pPr>
          <w:r w:rsidRPr="00DE1938">
            <w:t>P</w:t>
          </w:r>
          <w:r w:rsidR="00727D7C">
            <w:t>ostboks</w:t>
          </w:r>
          <w:r w:rsidRPr="00DE1938">
            <w:t xml:space="preserve"> 1234 Stedsnavn, 0123 Oslo</w:t>
          </w:r>
        </w:p>
      </w:tc>
      <w:tc>
        <w:tcPr>
          <w:tcW w:w="2835" w:type="dxa"/>
        </w:tcPr>
        <w:p w14:paraId="3B409EF0" w14:textId="77777777" w:rsidR="00D44A50" w:rsidRPr="00DE1938" w:rsidRDefault="00D44A50" w:rsidP="00D44A50">
          <w:pPr>
            <w:pStyle w:val="Bunntekst"/>
          </w:pPr>
          <w:r w:rsidRPr="00DE1938">
            <w:t xml:space="preserve">Telefon: +47 </w:t>
          </w:r>
          <w:r w:rsidR="001F18CF">
            <w:t>00</w:t>
          </w:r>
          <w:r w:rsidRPr="00DE1938">
            <w:t xml:space="preserve"> </w:t>
          </w:r>
          <w:r w:rsidR="001F18CF">
            <w:t>00</w:t>
          </w:r>
          <w:r w:rsidRPr="00DE1938">
            <w:t xml:space="preserve"> </w:t>
          </w:r>
          <w:r w:rsidR="001F18CF">
            <w:t>00</w:t>
          </w:r>
          <w:r w:rsidRPr="00DE1938">
            <w:t xml:space="preserve"> </w:t>
          </w:r>
          <w:r w:rsidR="001F18CF">
            <w:t>00</w:t>
          </w:r>
        </w:p>
        <w:p w14:paraId="3B409EF1" w14:textId="77777777" w:rsidR="00D44A50" w:rsidRPr="00DE1938" w:rsidRDefault="00D44A50" w:rsidP="00D44A50">
          <w:pPr>
            <w:pStyle w:val="Bunntekst"/>
          </w:pPr>
          <w:r w:rsidRPr="00DE1938">
            <w:t>postmottak@abc.oslo.kommune.no</w:t>
          </w:r>
        </w:p>
        <w:p w14:paraId="3B409EF2" w14:textId="77777777" w:rsidR="00D44A50" w:rsidRPr="00DE1938" w:rsidRDefault="00D44A50" w:rsidP="00D44A50">
          <w:pPr>
            <w:pStyle w:val="Bunntekst"/>
          </w:pPr>
          <w:r w:rsidRPr="00DE1938">
            <w:t xml:space="preserve">Org. </w:t>
          </w:r>
          <w:r w:rsidR="001F18CF">
            <w:t>n</w:t>
          </w:r>
          <w:r w:rsidRPr="00DE1938">
            <w:t xml:space="preserve">r.: </w:t>
          </w:r>
          <w:r w:rsidR="001F18CF">
            <w:t>000 000 000</w:t>
          </w:r>
        </w:p>
        <w:p w14:paraId="3B409EF3" w14:textId="77777777" w:rsidR="00D44A50" w:rsidRPr="00DE1938" w:rsidRDefault="00D44A50" w:rsidP="00D44A50">
          <w:pPr>
            <w:pStyle w:val="Bunntekst"/>
          </w:pPr>
          <w:r w:rsidRPr="00DE1938">
            <w:t>oslo.kommune.no</w:t>
          </w:r>
        </w:p>
      </w:tc>
    </w:tr>
    <w:bookmarkEnd w:id="0"/>
  </w:tbl>
  <w:p w14:paraId="3B409EF5" w14:textId="77777777" w:rsidR="00D44A50" w:rsidRDefault="00D44A5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132BC" w14:textId="77777777" w:rsidR="006D0A3D" w:rsidRDefault="006D0A3D" w:rsidP="005D093C">
      <w:pPr>
        <w:spacing w:after="0" w:line="240" w:lineRule="auto"/>
      </w:pPr>
      <w:r>
        <w:separator/>
      </w:r>
    </w:p>
  </w:footnote>
  <w:footnote w:type="continuationSeparator" w:id="0">
    <w:p w14:paraId="79C04A85" w14:textId="77777777" w:rsidR="006D0A3D" w:rsidRDefault="006D0A3D" w:rsidP="005D093C">
      <w:pPr>
        <w:spacing w:after="0" w:line="240" w:lineRule="auto"/>
      </w:pPr>
      <w:r>
        <w:continuationSeparator/>
      </w:r>
    </w:p>
  </w:footnote>
  <w:footnote w:type="continuationNotice" w:id="1">
    <w:p w14:paraId="1B04F2BA" w14:textId="77777777" w:rsidR="006D0A3D" w:rsidRDefault="006D0A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E39D5" w14:textId="77777777" w:rsidR="009303AF" w:rsidRDefault="009303A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2468" w14:textId="77777777" w:rsidR="009303AF" w:rsidRDefault="009303A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09EE1" w14:textId="77777777" w:rsidR="00D44A50" w:rsidRDefault="00A67238">
    <w:pPr>
      <w:pStyle w:val="Topptekst"/>
    </w:pPr>
    <w:r>
      <w:rPr>
        <w:noProof/>
        <w:lang w:eastAsia="nb-NO"/>
      </w:rPr>
      <w:drawing>
        <wp:anchor distT="0" distB="0" distL="114300" distR="114300" simplePos="0" relativeHeight="251658241" behindDoc="1" locked="0" layoutInCell="1" allowOverlap="1" wp14:anchorId="3B409EF8" wp14:editId="3B409EF9">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1841"/>
    <w:multiLevelType w:val="hybridMultilevel"/>
    <w:tmpl w:val="FFFFFFFF"/>
    <w:lvl w:ilvl="0" w:tplc="52A8489E">
      <w:start w:val="1"/>
      <w:numFmt w:val="bullet"/>
      <w:lvlText w:val="-"/>
      <w:lvlJc w:val="left"/>
      <w:pPr>
        <w:ind w:left="720" w:hanging="360"/>
      </w:pPr>
      <w:rPr>
        <w:rFonts w:ascii="Times New Roman" w:hAnsi="Times New Roman" w:hint="default"/>
      </w:rPr>
    </w:lvl>
    <w:lvl w:ilvl="1" w:tplc="367806E8">
      <w:start w:val="1"/>
      <w:numFmt w:val="bullet"/>
      <w:lvlText w:val="o"/>
      <w:lvlJc w:val="left"/>
      <w:pPr>
        <w:ind w:left="1440" w:hanging="360"/>
      </w:pPr>
      <w:rPr>
        <w:rFonts w:ascii="Courier New" w:hAnsi="Courier New" w:hint="default"/>
      </w:rPr>
    </w:lvl>
    <w:lvl w:ilvl="2" w:tplc="59FC8930">
      <w:start w:val="1"/>
      <w:numFmt w:val="bullet"/>
      <w:lvlText w:val=""/>
      <w:lvlJc w:val="left"/>
      <w:pPr>
        <w:ind w:left="2160" w:hanging="360"/>
      </w:pPr>
      <w:rPr>
        <w:rFonts w:ascii="Wingdings" w:hAnsi="Wingdings" w:hint="default"/>
      </w:rPr>
    </w:lvl>
    <w:lvl w:ilvl="3" w:tplc="758CE89E">
      <w:start w:val="1"/>
      <w:numFmt w:val="bullet"/>
      <w:lvlText w:val=""/>
      <w:lvlJc w:val="left"/>
      <w:pPr>
        <w:ind w:left="2880" w:hanging="360"/>
      </w:pPr>
      <w:rPr>
        <w:rFonts w:ascii="Symbol" w:hAnsi="Symbol" w:hint="default"/>
      </w:rPr>
    </w:lvl>
    <w:lvl w:ilvl="4" w:tplc="AE741954">
      <w:start w:val="1"/>
      <w:numFmt w:val="bullet"/>
      <w:lvlText w:val="o"/>
      <w:lvlJc w:val="left"/>
      <w:pPr>
        <w:ind w:left="3600" w:hanging="360"/>
      </w:pPr>
      <w:rPr>
        <w:rFonts w:ascii="Courier New" w:hAnsi="Courier New" w:hint="default"/>
      </w:rPr>
    </w:lvl>
    <w:lvl w:ilvl="5" w:tplc="F7E6E124">
      <w:start w:val="1"/>
      <w:numFmt w:val="bullet"/>
      <w:lvlText w:val=""/>
      <w:lvlJc w:val="left"/>
      <w:pPr>
        <w:ind w:left="4320" w:hanging="360"/>
      </w:pPr>
      <w:rPr>
        <w:rFonts w:ascii="Wingdings" w:hAnsi="Wingdings" w:hint="default"/>
      </w:rPr>
    </w:lvl>
    <w:lvl w:ilvl="6" w:tplc="A408651C">
      <w:start w:val="1"/>
      <w:numFmt w:val="bullet"/>
      <w:lvlText w:val=""/>
      <w:lvlJc w:val="left"/>
      <w:pPr>
        <w:ind w:left="5040" w:hanging="360"/>
      </w:pPr>
      <w:rPr>
        <w:rFonts w:ascii="Symbol" w:hAnsi="Symbol" w:hint="default"/>
      </w:rPr>
    </w:lvl>
    <w:lvl w:ilvl="7" w:tplc="5928D944">
      <w:start w:val="1"/>
      <w:numFmt w:val="bullet"/>
      <w:lvlText w:val="o"/>
      <w:lvlJc w:val="left"/>
      <w:pPr>
        <w:ind w:left="5760" w:hanging="360"/>
      </w:pPr>
      <w:rPr>
        <w:rFonts w:ascii="Courier New" w:hAnsi="Courier New" w:hint="default"/>
      </w:rPr>
    </w:lvl>
    <w:lvl w:ilvl="8" w:tplc="C0BA2668">
      <w:start w:val="1"/>
      <w:numFmt w:val="bullet"/>
      <w:lvlText w:val=""/>
      <w:lvlJc w:val="left"/>
      <w:pPr>
        <w:ind w:left="6480" w:hanging="360"/>
      </w:pPr>
      <w:rPr>
        <w:rFonts w:ascii="Wingdings" w:hAnsi="Wingdings" w:hint="default"/>
      </w:rPr>
    </w:lvl>
  </w:abstractNum>
  <w:abstractNum w:abstractNumId="1" w15:restartNumberingAfterBreak="0">
    <w:nsid w:val="0F5E3A33"/>
    <w:multiLevelType w:val="hybridMultilevel"/>
    <w:tmpl w:val="D0F85BB8"/>
    <w:lvl w:ilvl="0" w:tplc="0E38F4FA">
      <w:start w:val="1"/>
      <w:numFmt w:val="decimal"/>
      <w:lvlText w:val="%1."/>
      <w:lvlJc w:val="left"/>
      <w:pPr>
        <w:ind w:left="720" w:hanging="360"/>
      </w:pPr>
      <w:rPr>
        <w:rFonts w:cs="Times New Roman"/>
      </w:rPr>
    </w:lvl>
    <w:lvl w:ilvl="1" w:tplc="A3E65326">
      <w:start w:val="1"/>
      <w:numFmt w:val="lowerLetter"/>
      <w:lvlText w:val="%2."/>
      <w:lvlJc w:val="left"/>
      <w:pPr>
        <w:ind w:left="1440" w:hanging="360"/>
      </w:pPr>
      <w:rPr>
        <w:rFonts w:cs="Times New Roman"/>
      </w:rPr>
    </w:lvl>
    <w:lvl w:ilvl="2" w:tplc="3B80023C">
      <w:start w:val="1"/>
      <w:numFmt w:val="lowerRoman"/>
      <w:lvlText w:val="%3."/>
      <w:lvlJc w:val="right"/>
      <w:pPr>
        <w:ind w:left="2160" w:hanging="180"/>
      </w:pPr>
      <w:rPr>
        <w:rFonts w:cs="Times New Roman"/>
      </w:rPr>
    </w:lvl>
    <w:lvl w:ilvl="3" w:tplc="375AFA14">
      <w:start w:val="1"/>
      <w:numFmt w:val="decimal"/>
      <w:lvlText w:val="%4."/>
      <w:lvlJc w:val="left"/>
      <w:pPr>
        <w:ind w:left="2880" w:hanging="360"/>
      </w:pPr>
      <w:rPr>
        <w:rFonts w:cs="Times New Roman"/>
      </w:rPr>
    </w:lvl>
    <w:lvl w:ilvl="4" w:tplc="647C7ACE">
      <w:start w:val="1"/>
      <w:numFmt w:val="lowerLetter"/>
      <w:lvlText w:val="%5."/>
      <w:lvlJc w:val="left"/>
      <w:pPr>
        <w:ind w:left="3600" w:hanging="360"/>
      </w:pPr>
      <w:rPr>
        <w:rFonts w:cs="Times New Roman"/>
      </w:rPr>
    </w:lvl>
    <w:lvl w:ilvl="5" w:tplc="95008CC4">
      <w:start w:val="1"/>
      <w:numFmt w:val="lowerRoman"/>
      <w:lvlText w:val="%6."/>
      <w:lvlJc w:val="right"/>
      <w:pPr>
        <w:ind w:left="4320" w:hanging="180"/>
      </w:pPr>
      <w:rPr>
        <w:rFonts w:cs="Times New Roman"/>
      </w:rPr>
    </w:lvl>
    <w:lvl w:ilvl="6" w:tplc="C2CA4F16">
      <w:start w:val="1"/>
      <w:numFmt w:val="decimal"/>
      <w:lvlText w:val="%7."/>
      <w:lvlJc w:val="left"/>
      <w:pPr>
        <w:ind w:left="5040" w:hanging="360"/>
      </w:pPr>
      <w:rPr>
        <w:rFonts w:cs="Times New Roman"/>
      </w:rPr>
    </w:lvl>
    <w:lvl w:ilvl="7" w:tplc="4F42F9DE">
      <w:start w:val="1"/>
      <w:numFmt w:val="lowerLetter"/>
      <w:lvlText w:val="%8."/>
      <w:lvlJc w:val="left"/>
      <w:pPr>
        <w:ind w:left="5760" w:hanging="360"/>
      </w:pPr>
      <w:rPr>
        <w:rFonts w:cs="Times New Roman"/>
      </w:rPr>
    </w:lvl>
    <w:lvl w:ilvl="8" w:tplc="7F5A229C">
      <w:start w:val="1"/>
      <w:numFmt w:val="lowerRoman"/>
      <w:lvlText w:val="%9."/>
      <w:lvlJc w:val="right"/>
      <w:pPr>
        <w:ind w:left="6480" w:hanging="180"/>
      </w:pPr>
      <w:rPr>
        <w:rFonts w:cs="Times New Roman"/>
      </w:rPr>
    </w:lvl>
  </w:abstractNum>
  <w:abstractNum w:abstractNumId="2" w15:restartNumberingAfterBreak="0">
    <w:nsid w:val="105F41C1"/>
    <w:multiLevelType w:val="hybridMultilevel"/>
    <w:tmpl w:val="3822F2B8"/>
    <w:lvl w:ilvl="0" w:tplc="3C34F15E">
      <w:start w:val="10"/>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6197D11"/>
    <w:multiLevelType w:val="hybridMultilevel"/>
    <w:tmpl w:val="7C4E24E2"/>
    <w:lvl w:ilvl="0" w:tplc="0414000F">
      <w:start w:val="1"/>
      <w:numFmt w:val="decimal"/>
      <w:lvlText w:val="%1."/>
      <w:lvlJc w:val="left"/>
      <w:pPr>
        <w:ind w:left="720" w:hanging="360"/>
      </w:pPr>
      <w:rPr>
        <w:rFonts w:cs="Times New Roman"/>
      </w:rPr>
    </w:lvl>
    <w:lvl w:ilvl="1" w:tplc="04140019">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005"/>
    <w:rsid w:val="000119BE"/>
    <w:rsid w:val="00052C59"/>
    <w:rsid w:val="00095EC1"/>
    <w:rsid w:val="000F7A55"/>
    <w:rsid w:val="00105733"/>
    <w:rsid w:val="00105890"/>
    <w:rsid w:val="0012590E"/>
    <w:rsid w:val="00186573"/>
    <w:rsid w:val="001D04BC"/>
    <w:rsid w:val="001E6236"/>
    <w:rsid w:val="001F112F"/>
    <w:rsid w:val="001F18CF"/>
    <w:rsid w:val="002463D5"/>
    <w:rsid w:val="00247C22"/>
    <w:rsid w:val="0025699D"/>
    <w:rsid w:val="002C29AD"/>
    <w:rsid w:val="00325D57"/>
    <w:rsid w:val="00385AF9"/>
    <w:rsid w:val="003967EC"/>
    <w:rsid w:val="003C66BD"/>
    <w:rsid w:val="0040581F"/>
    <w:rsid w:val="00442E77"/>
    <w:rsid w:val="00466574"/>
    <w:rsid w:val="00483FE0"/>
    <w:rsid w:val="004B6945"/>
    <w:rsid w:val="004D7377"/>
    <w:rsid w:val="00516F34"/>
    <w:rsid w:val="0055183B"/>
    <w:rsid w:val="00560D31"/>
    <w:rsid w:val="00567104"/>
    <w:rsid w:val="0057006B"/>
    <w:rsid w:val="005812E4"/>
    <w:rsid w:val="00595FDC"/>
    <w:rsid w:val="005B286A"/>
    <w:rsid w:val="005C727D"/>
    <w:rsid w:val="005D093C"/>
    <w:rsid w:val="005D2883"/>
    <w:rsid w:val="0062418D"/>
    <w:rsid w:val="006A1783"/>
    <w:rsid w:val="006D0A3D"/>
    <w:rsid w:val="006E006E"/>
    <w:rsid w:val="00723951"/>
    <w:rsid w:val="00727D7C"/>
    <w:rsid w:val="00752B8E"/>
    <w:rsid w:val="007A479A"/>
    <w:rsid w:val="007D1113"/>
    <w:rsid w:val="007E4B0D"/>
    <w:rsid w:val="007F2274"/>
    <w:rsid w:val="00857720"/>
    <w:rsid w:val="00865E22"/>
    <w:rsid w:val="008D5723"/>
    <w:rsid w:val="009303AF"/>
    <w:rsid w:val="0093227F"/>
    <w:rsid w:val="00937AD8"/>
    <w:rsid w:val="00A0208E"/>
    <w:rsid w:val="00A26D60"/>
    <w:rsid w:val="00A63656"/>
    <w:rsid w:val="00A669C6"/>
    <w:rsid w:val="00A67238"/>
    <w:rsid w:val="00A70B95"/>
    <w:rsid w:val="00AA100D"/>
    <w:rsid w:val="00AE1005"/>
    <w:rsid w:val="00AE2859"/>
    <w:rsid w:val="00B10DAE"/>
    <w:rsid w:val="00B43E76"/>
    <w:rsid w:val="00C27EC3"/>
    <w:rsid w:val="00C34D94"/>
    <w:rsid w:val="00C51925"/>
    <w:rsid w:val="00CF1E8E"/>
    <w:rsid w:val="00D108AD"/>
    <w:rsid w:val="00D44A50"/>
    <w:rsid w:val="00D8326C"/>
    <w:rsid w:val="00DD07C6"/>
    <w:rsid w:val="00DD5BBF"/>
    <w:rsid w:val="00DF78E1"/>
    <w:rsid w:val="00E51F3C"/>
    <w:rsid w:val="00EA3B5F"/>
    <w:rsid w:val="00F47993"/>
    <w:rsid w:val="00FC72AE"/>
    <w:rsid w:val="00FD4358"/>
    <w:rsid w:val="00FD7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09EA8"/>
  <w15:docId w15:val="{5003B796-6347-4F73-83A4-9112DB39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Listeavsnitt">
    <w:name w:val="List Paragraph"/>
    <w:basedOn w:val="Normal"/>
    <w:uiPriority w:val="34"/>
    <w:qFormat/>
    <w:rsid w:val="00516F34"/>
    <w:pPr>
      <w:spacing w:after="160" w:line="259" w:lineRule="auto"/>
      <w:ind w:left="720"/>
      <w:contextualSpacing/>
    </w:pPr>
    <w:rPr>
      <w:rFonts w:eastAsia="Times New Roman" w:cs="Times New Roman"/>
      <w:sz w:val="22"/>
    </w:rPr>
  </w:style>
  <w:style w:type="character" w:styleId="Hyperkobling">
    <w:name w:val="Hyperlink"/>
    <w:basedOn w:val="Standardskriftforavsnitt"/>
    <w:uiPriority w:val="99"/>
    <w:unhideWhenUsed/>
    <w:rsid w:val="009303AF"/>
    <w:rPr>
      <w:color w:val="00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63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vner.vgs.no/for-elever-og-foresatte/reglement-og-plikter/pc-og-boke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old\AppData\Local\Temp\3\Temp1_Oslo-brevmal.zip\Oslo%20brevmal.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root>
</file>

<file path=customXml/itemProps1.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C:\Users\TWold\AppData\Local\Temp\3\Temp1_Oslo-brevmal.zip\Oslo brevmal.dotx</Template>
  <TotalTime>43</TotalTime>
  <Pages>7</Pages>
  <Words>1608</Words>
  <Characters>8526</Characters>
  <Application>Microsoft Office Word</Application>
  <DocSecurity>0</DocSecurity>
  <Lines>71</Lines>
  <Paragraphs>20</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10114</CharactersWithSpaces>
  <SharedDoc>false</SharedDoc>
  <HLinks>
    <vt:vector size="6" baseType="variant">
      <vt:variant>
        <vt:i4>5832770</vt:i4>
      </vt:variant>
      <vt:variant>
        <vt:i4>3</vt:i4>
      </vt:variant>
      <vt:variant>
        <vt:i4>0</vt:i4>
      </vt:variant>
      <vt:variant>
        <vt:i4>5</vt:i4>
      </vt:variant>
      <vt:variant>
        <vt:lpwstr>https://stovner.vgs.no/for-elever-og-foresatte/reglement-og-plikter/pc-og-boker/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Terje Wold</dc:creator>
  <cp:lastModifiedBy>Terje Wold</cp:lastModifiedBy>
  <cp:revision>16</cp:revision>
  <cp:lastPrinted>2020-05-07T11:59:00Z</cp:lastPrinted>
  <dcterms:created xsi:type="dcterms:W3CDTF">2021-05-18T16:25:00Z</dcterms:created>
  <dcterms:modified xsi:type="dcterms:W3CDTF">2021-05-20T11:41:00Z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ies>
</file>