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pPr w:leftFromText="142" w:rightFromText="142" w:bottomFromText="669" w:vertAnchor="text" w:tblpY="1"/>
        <w:tblOverlap w:val="never"/>
        <w:tblW w:w="35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5"/>
      </w:tblGrid>
      <w:tr w:rsidR="00C51925" w14:paraId="3B409EA9" w14:textId="77777777" w:rsidTr="00C27EC3">
        <w:trPr>
          <w:trHeight w:hRule="exact" w:val="1287"/>
        </w:trPr>
        <w:tc>
          <w:tcPr>
            <w:tcW w:w="6635" w:type="dxa"/>
          </w:tcPr>
          <w:p w14:paraId="3B409EA8" w14:textId="77777777" w:rsidR="00C51925" w:rsidRPr="005D093C" w:rsidRDefault="00C27EC3" w:rsidP="002113F3">
            <w:pPr>
              <w:pStyle w:val="Tittel"/>
              <w:jc w:val="both"/>
              <w:rPr>
                <w:szCs w:val="38"/>
              </w:rPr>
            </w:pPr>
            <w:r>
              <w:t>Stovner videregående skole</w:t>
            </w:r>
          </w:p>
        </w:tc>
      </w:tr>
    </w:tbl>
    <w:p w14:paraId="3B409EAA" w14:textId="77777777" w:rsidR="00516F34" w:rsidRDefault="00516F34" w:rsidP="002113F3">
      <w:pPr>
        <w:spacing w:after="160" w:line="259" w:lineRule="auto"/>
        <w:jc w:val="both"/>
      </w:pPr>
    </w:p>
    <w:p w14:paraId="0D4DF38F" w14:textId="40082600" w:rsidR="009C1DFB" w:rsidRDefault="009C1DFB" w:rsidP="009C1DFB">
      <w:pPr>
        <w:tabs>
          <w:tab w:val="left" w:pos="1590"/>
        </w:tabs>
        <w:jc w:val="both"/>
      </w:pPr>
    </w:p>
    <w:p w14:paraId="13A6A226" w14:textId="7AA73E9A" w:rsidR="00B82099" w:rsidRDefault="00B82099" w:rsidP="009C1DFB">
      <w:pPr>
        <w:tabs>
          <w:tab w:val="left" w:pos="1590"/>
        </w:tabs>
        <w:jc w:val="both"/>
      </w:pPr>
    </w:p>
    <w:p w14:paraId="7D199FFD" w14:textId="77777777" w:rsidR="00B82099" w:rsidRDefault="00B82099" w:rsidP="009C1DFB">
      <w:pPr>
        <w:tabs>
          <w:tab w:val="left" w:pos="1590"/>
        </w:tabs>
        <w:jc w:val="both"/>
        <w:rPr>
          <w:rFonts w:eastAsia="Times New Roman" w:cs="Times New Roman"/>
          <w:sz w:val="22"/>
          <w:u w:val="single"/>
        </w:rPr>
      </w:pPr>
    </w:p>
    <w:p w14:paraId="74B8397C" w14:textId="7BFC4CDD" w:rsidR="009C1DFB" w:rsidRPr="00F54DB9" w:rsidRDefault="009C1DFB" w:rsidP="009C1DFB">
      <w:pPr>
        <w:tabs>
          <w:tab w:val="left" w:pos="1590"/>
        </w:tabs>
        <w:jc w:val="both"/>
        <w:rPr>
          <w:rFonts w:eastAsia="Times New Roman" w:cs="Times New Roman"/>
          <w:b/>
          <w:bCs/>
          <w:szCs w:val="20"/>
        </w:rPr>
      </w:pPr>
      <w:r w:rsidRPr="00F54DB9">
        <w:rPr>
          <w:rFonts w:eastAsia="Times New Roman" w:cs="Times New Roman"/>
          <w:b/>
          <w:bCs/>
          <w:szCs w:val="20"/>
        </w:rPr>
        <w:t>KONTRAKT FOR Å KJØPE UT PC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972"/>
        <w:gridCol w:w="6288"/>
      </w:tblGrid>
      <w:tr w:rsidR="006874DD" w:rsidRPr="00F54DB9" w14:paraId="09A78498" w14:textId="77777777" w:rsidTr="00D40ABB">
        <w:tc>
          <w:tcPr>
            <w:tcW w:w="2972" w:type="dxa"/>
          </w:tcPr>
          <w:p w14:paraId="7A29D5DD" w14:textId="2B4622B6" w:rsidR="006874DD" w:rsidRPr="00F54DB9" w:rsidRDefault="006874DD" w:rsidP="003C1C63">
            <w:pPr>
              <w:tabs>
                <w:tab w:val="left" w:pos="1590"/>
              </w:tabs>
              <w:spacing w:line="276" w:lineRule="auto"/>
              <w:jc w:val="both"/>
              <w:rPr>
                <w:rFonts w:eastAsia="Times New Roman" w:cs="Times New Roman"/>
                <w:szCs w:val="20"/>
              </w:rPr>
            </w:pPr>
            <w:r w:rsidRPr="00F54DB9">
              <w:rPr>
                <w:rFonts w:eastAsia="Times New Roman" w:cs="Times New Roman"/>
                <w:szCs w:val="20"/>
              </w:rPr>
              <w:t>Elevens navn</w:t>
            </w:r>
          </w:p>
        </w:tc>
        <w:tc>
          <w:tcPr>
            <w:tcW w:w="6288" w:type="dxa"/>
          </w:tcPr>
          <w:p w14:paraId="31FE73A6" w14:textId="77777777" w:rsidR="006874DD" w:rsidRPr="00F54DB9" w:rsidRDefault="006874DD" w:rsidP="003C1C63">
            <w:pPr>
              <w:tabs>
                <w:tab w:val="left" w:pos="1590"/>
              </w:tabs>
              <w:spacing w:line="276" w:lineRule="auto"/>
              <w:jc w:val="both"/>
              <w:rPr>
                <w:rFonts w:eastAsia="Times New Roman" w:cs="Times New Roman"/>
                <w:szCs w:val="20"/>
              </w:rPr>
            </w:pPr>
          </w:p>
        </w:tc>
      </w:tr>
      <w:tr w:rsidR="006874DD" w:rsidRPr="00F54DB9" w14:paraId="288D12BA" w14:textId="77777777" w:rsidTr="00D40ABB">
        <w:tc>
          <w:tcPr>
            <w:tcW w:w="2972" w:type="dxa"/>
          </w:tcPr>
          <w:p w14:paraId="7A967429" w14:textId="43871A29" w:rsidR="006874DD" w:rsidRPr="00F54DB9" w:rsidRDefault="00D40ABB" w:rsidP="003C1C63">
            <w:pPr>
              <w:tabs>
                <w:tab w:val="left" w:pos="1590"/>
              </w:tabs>
              <w:spacing w:line="276" w:lineRule="auto"/>
              <w:jc w:val="both"/>
              <w:rPr>
                <w:rFonts w:eastAsia="Times New Roman" w:cs="Times New Roman"/>
                <w:szCs w:val="20"/>
              </w:rPr>
            </w:pPr>
            <w:r w:rsidRPr="00F54DB9">
              <w:rPr>
                <w:rFonts w:eastAsia="Times New Roman" w:cs="Times New Roman"/>
                <w:szCs w:val="20"/>
              </w:rPr>
              <w:t>Mobilnummer</w:t>
            </w:r>
          </w:p>
        </w:tc>
        <w:tc>
          <w:tcPr>
            <w:tcW w:w="6288" w:type="dxa"/>
          </w:tcPr>
          <w:p w14:paraId="78F34AE4" w14:textId="77777777" w:rsidR="006874DD" w:rsidRPr="00F54DB9" w:rsidRDefault="006874DD" w:rsidP="003C1C63">
            <w:pPr>
              <w:tabs>
                <w:tab w:val="left" w:pos="1590"/>
              </w:tabs>
              <w:spacing w:line="276" w:lineRule="auto"/>
              <w:jc w:val="both"/>
              <w:rPr>
                <w:rFonts w:eastAsia="Times New Roman" w:cs="Times New Roman"/>
                <w:szCs w:val="20"/>
              </w:rPr>
            </w:pPr>
          </w:p>
        </w:tc>
      </w:tr>
      <w:tr w:rsidR="006874DD" w:rsidRPr="00F54DB9" w14:paraId="59A2F60E" w14:textId="77777777" w:rsidTr="00D40ABB">
        <w:tc>
          <w:tcPr>
            <w:tcW w:w="2972" w:type="dxa"/>
          </w:tcPr>
          <w:p w14:paraId="471433D3" w14:textId="0A0EF527" w:rsidR="006874DD" w:rsidRPr="00F54DB9" w:rsidRDefault="00D40ABB" w:rsidP="003C1C63">
            <w:pPr>
              <w:tabs>
                <w:tab w:val="left" w:pos="1590"/>
              </w:tabs>
              <w:spacing w:line="276" w:lineRule="auto"/>
              <w:jc w:val="both"/>
              <w:rPr>
                <w:rFonts w:eastAsia="Times New Roman" w:cs="Times New Roman"/>
                <w:szCs w:val="20"/>
              </w:rPr>
            </w:pPr>
            <w:r w:rsidRPr="00F54DB9">
              <w:rPr>
                <w:rFonts w:eastAsia="Times New Roman" w:cs="Times New Roman"/>
                <w:szCs w:val="20"/>
              </w:rPr>
              <w:t>Adresse</w:t>
            </w:r>
          </w:p>
        </w:tc>
        <w:tc>
          <w:tcPr>
            <w:tcW w:w="6288" w:type="dxa"/>
          </w:tcPr>
          <w:p w14:paraId="6D14FFB7" w14:textId="77777777" w:rsidR="006874DD" w:rsidRPr="00F54DB9" w:rsidRDefault="006874DD" w:rsidP="003C1C63">
            <w:pPr>
              <w:tabs>
                <w:tab w:val="left" w:pos="1590"/>
              </w:tabs>
              <w:spacing w:line="276" w:lineRule="auto"/>
              <w:jc w:val="both"/>
              <w:rPr>
                <w:rFonts w:eastAsia="Times New Roman" w:cs="Times New Roman"/>
                <w:szCs w:val="20"/>
              </w:rPr>
            </w:pPr>
          </w:p>
        </w:tc>
      </w:tr>
      <w:tr w:rsidR="006874DD" w:rsidRPr="00F54DB9" w14:paraId="222D8691" w14:textId="77777777" w:rsidTr="00D40ABB">
        <w:tc>
          <w:tcPr>
            <w:tcW w:w="2972" w:type="dxa"/>
          </w:tcPr>
          <w:p w14:paraId="5BC66A8D" w14:textId="6A0E3E90" w:rsidR="006874DD" w:rsidRPr="00F54DB9" w:rsidRDefault="00D40ABB" w:rsidP="003C1C63">
            <w:pPr>
              <w:tabs>
                <w:tab w:val="left" w:pos="1590"/>
              </w:tabs>
              <w:spacing w:line="276" w:lineRule="auto"/>
              <w:jc w:val="both"/>
              <w:rPr>
                <w:rFonts w:eastAsia="Times New Roman" w:cs="Times New Roman"/>
                <w:szCs w:val="20"/>
              </w:rPr>
            </w:pPr>
            <w:r w:rsidRPr="00F54DB9">
              <w:rPr>
                <w:rFonts w:eastAsia="Times New Roman" w:cs="Times New Roman"/>
                <w:szCs w:val="20"/>
              </w:rPr>
              <w:t>Postnummer</w:t>
            </w:r>
          </w:p>
        </w:tc>
        <w:tc>
          <w:tcPr>
            <w:tcW w:w="6288" w:type="dxa"/>
          </w:tcPr>
          <w:p w14:paraId="65F2798A" w14:textId="77777777" w:rsidR="006874DD" w:rsidRPr="00F54DB9" w:rsidRDefault="006874DD" w:rsidP="003C1C63">
            <w:pPr>
              <w:tabs>
                <w:tab w:val="left" w:pos="1590"/>
              </w:tabs>
              <w:spacing w:line="276" w:lineRule="auto"/>
              <w:jc w:val="both"/>
              <w:rPr>
                <w:rFonts w:eastAsia="Times New Roman" w:cs="Times New Roman"/>
                <w:szCs w:val="20"/>
              </w:rPr>
            </w:pPr>
          </w:p>
        </w:tc>
      </w:tr>
      <w:tr w:rsidR="00D40ABB" w:rsidRPr="00F54DB9" w14:paraId="3F88FFC4" w14:textId="77777777" w:rsidTr="00D40ABB">
        <w:tc>
          <w:tcPr>
            <w:tcW w:w="2972" w:type="dxa"/>
          </w:tcPr>
          <w:p w14:paraId="2DBF14DF" w14:textId="0F02A337" w:rsidR="00D40ABB" w:rsidRPr="00F54DB9" w:rsidRDefault="00D40ABB" w:rsidP="003C1C63">
            <w:pPr>
              <w:tabs>
                <w:tab w:val="left" w:pos="1590"/>
              </w:tabs>
              <w:spacing w:line="276" w:lineRule="auto"/>
              <w:jc w:val="both"/>
              <w:rPr>
                <w:rFonts w:eastAsia="Times New Roman" w:cs="Times New Roman"/>
                <w:szCs w:val="20"/>
              </w:rPr>
            </w:pPr>
            <w:r w:rsidRPr="00F54DB9">
              <w:rPr>
                <w:rFonts w:eastAsia="Times New Roman" w:cs="Times New Roman"/>
                <w:szCs w:val="20"/>
              </w:rPr>
              <w:t xml:space="preserve">Klasser eleven har gått på Stovner </w:t>
            </w:r>
            <w:proofErr w:type="spellStart"/>
            <w:r w:rsidRPr="00F54DB9">
              <w:rPr>
                <w:rFonts w:eastAsia="Times New Roman" w:cs="Times New Roman"/>
                <w:szCs w:val="20"/>
              </w:rPr>
              <w:t>vgs</w:t>
            </w:r>
            <w:proofErr w:type="spellEnd"/>
          </w:p>
        </w:tc>
        <w:tc>
          <w:tcPr>
            <w:tcW w:w="6288" w:type="dxa"/>
          </w:tcPr>
          <w:p w14:paraId="16907945" w14:textId="77777777" w:rsidR="00D40ABB" w:rsidRPr="00F54DB9" w:rsidRDefault="00D40ABB" w:rsidP="003C1C63">
            <w:pPr>
              <w:tabs>
                <w:tab w:val="left" w:pos="1590"/>
              </w:tabs>
              <w:spacing w:line="276" w:lineRule="auto"/>
              <w:jc w:val="both"/>
              <w:rPr>
                <w:rFonts w:eastAsia="Times New Roman" w:cs="Times New Roman"/>
                <w:szCs w:val="20"/>
              </w:rPr>
            </w:pPr>
          </w:p>
        </w:tc>
      </w:tr>
    </w:tbl>
    <w:p w14:paraId="0ECFBF9A" w14:textId="77777777" w:rsidR="003C1C63" w:rsidRDefault="003C1C63" w:rsidP="003C1C63">
      <w:pPr>
        <w:spacing w:line="240" w:lineRule="auto"/>
        <w:jc w:val="both"/>
        <w:rPr>
          <w:rFonts w:asciiTheme="majorHAnsi" w:hAnsiTheme="majorHAnsi" w:cs="Times New Roman"/>
          <w:color w:val="000000" w:themeColor="text1"/>
          <w:szCs w:val="20"/>
        </w:rPr>
      </w:pPr>
    </w:p>
    <w:p w14:paraId="08E8CED0" w14:textId="72D0770C" w:rsidR="003C1C63" w:rsidRPr="003C1C63" w:rsidRDefault="00B82099" w:rsidP="003C1C63">
      <w:pPr>
        <w:spacing w:line="240" w:lineRule="auto"/>
        <w:jc w:val="both"/>
        <w:rPr>
          <w:rFonts w:asciiTheme="majorHAnsi" w:hAnsiTheme="majorHAnsi" w:cs="Times New Roman"/>
          <w:b/>
          <w:bCs/>
          <w:color w:val="000000" w:themeColor="text1"/>
          <w:szCs w:val="20"/>
        </w:rPr>
      </w:pPr>
      <w:r w:rsidRPr="003C1C63">
        <w:rPr>
          <w:rFonts w:asciiTheme="majorHAnsi" w:hAnsiTheme="majorHAnsi" w:cs="Times New Roman"/>
          <w:b/>
          <w:bCs/>
          <w:color w:val="000000" w:themeColor="text1"/>
          <w:szCs w:val="20"/>
        </w:rPr>
        <w:t>Dette koster det å kjøpe ut en PC:</w:t>
      </w:r>
    </w:p>
    <w:p w14:paraId="47688EB6" w14:textId="0218B51D" w:rsidR="00B82099" w:rsidRPr="00F54DB9" w:rsidRDefault="00B82099" w:rsidP="003C1C63">
      <w:pPr>
        <w:spacing w:line="240" w:lineRule="auto"/>
        <w:jc w:val="both"/>
        <w:rPr>
          <w:rFonts w:asciiTheme="majorHAnsi" w:hAnsiTheme="majorHAnsi" w:cs="Times New Roman"/>
          <w:color w:val="000000" w:themeColor="text1"/>
          <w:szCs w:val="20"/>
        </w:rPr>
      </w:pPr>
      <w:r w:rsidRPr="00F54DB9">
        <w:rPr>
          <w:rFonts w:asciiTheme="majorHAnsi" w:hAnsiTheme="majorHAnsi" w:cs="Times New Roman"/>
          <w:color w:val="000000" w:themeColor="text1"/>
          <w:szCs w:val="20"/>
        </w:rPr>
        <w:t xml:space="preserve">Etter 1 år som elev på Stovner </w:t>
      </w:r>
      <w:proofErr w:type="spellStart"/>
      <w:r w:rsidRPr="00F54DB9">
        <w:rPr>
          <w:rFonts w:asciiTheme="majorHAnsi" w:hAnsiTheme="majorHAnsi" w:cs="Times New Roman"/>
          <w:color w:val="000000" w:themeColor="text1"/>
          <w:szCs w:val="20"/>
        </w:rPr>
        <w:t>vgs</w:t>
      </w:r>
      <w:proofErr w:type="spellEnd"/>
      <w:r w:rsidRPr="00F54DB9">
        <w:rPr>
          <w:rFonts w:asciiTheme="majorHAnsi" w:hAnsiTheme="majorHAnsi" w:cs="Times New Roman"/>
          <w:color w:val="000000" w:themeColor="text1"/>
          <w:szCs w:val="20"/>
        </w:rPr>
        <w:t>: kr 2 236,-</w:t>
      </w:r>
    </w:p>
    <w:p w14:paraId="1137C120" w14:textId="77777777" w:rsidR="00B82099" w:rsidRPr="00F54DB9" w:rsidRDefault="00B82099" w:rsidP="003C1C63">
      <w:pPr>
        <w:spacing w:line="240" w:lineRule="auto"/>
        <w:jc w:val="both"/>
        <w:rPr>
          <w:rFonts w:asciiTheme="majorHAnsi" w:hAnsiTheme="majorHAnsi" w:cs="Times New Roman"/>
          <w:color w:val="000000" w:themeColor="text1"/>
          <w:szCs w:val="20"/>
        </w:rPr>
      </w:pPr>
      <w:r w:rsidRPr="00F54DB9">
        <w:rPr>
          <w:rFonts w:asciiTheme="majorHAnsi" w:hAnsiTheme="majorHAnsi" w:cs="Times New Roman"/>
          <w:color w:val="000000" w:themeColor="text1"/>
          <w:szCs w:val="20"/>
        </w:rPr>
        <w:t xml:space="preserve">Etter 2 år som elev på Stovner </w:t>
      </w:r>
      <w:proofErr w:type="spellStart"/>
      <w:r w:rsidRPr="00F54DB9">
        <w:rPr>
          <w:rFonts w:asciiTheme="majorHAnsi" w:hAnsiTheme="majorHAnsi" w:cs="Times New Roman"/>
          <w:color w:val="000000" w:themeColor="text1"/>
          <w:szCs w:val="20"/>
        </w:rPr>
        <w:t>vgs</w:t>
      </w:r>
      <w:proofErr w:type="spellEnd"/>
      <w:r w:rsidRPr="00F54DB9">
        <w:rPr>
          <w:rFonts w:asciiTheme="majorHAnsi" w:hAnsiTheme="majorHAnsi" w:cs="Times New Roman"/>
          <w:color w:val="000000" w:themeColor="text1"/>
          <w:szCs w:val="20"/>
        </w:rPr>
        <w:t xml:space="preserve">: kr 1 118,- </w:t>
      </w:r>
    </w:p>
    <w:p w14:paraId="22F89669" w14:textId="77777777" w:rsidR="00B82099" w:rsidRPr="00F54DB9" w:rsidRDefault="00B82099" w:rsidP="003C1C63">
      <w:pPr>
        <w:spacing w:line="240" w:lineRule="auto"/>
        <w:jc w:val="both"/>
        <w:rPr>
          <w:rFonts w:asciiTheme="majorHAnsi" w:hAnsiTheme="majorHAnsi" w:cs="Times New Roman"/>
          <w:color w:val="000000" w:themeColor="text1"/>
          <w:szCs w:val="20"/>
        </w:rPr>
      </w:pPr>
      <w:r w:rsidRPr="00F54DB9">
        <w:rPr>
          <w:rFonts w:asciiTheme="majorHAnsi" w:hAnsiTheme="majorHAnsi" w:cs="Times New Roman"/>
          <w:color w:val="000000" w:themeColor="text1"/>
          <w:szCs w:val="20"/>
        </w:rPr>
        <w:t xml:space="preserve">Dette forutsetter at du har gått Vg1 på Stovner vgs. </w:t>
      </w:r>
    </w:p>
    <w:p w14:paraId="561EEBF7" w14:textId="77777777" w:rsidR="003C1C63" w:rsidRDefault="003C1C63" w:rsidP="003C1C63">
      <w:pPr>
        <w:tabs>
          <w:tab w:val="left" w:pos="1590"/>
        </w:tabs>
        <w:spacing w:line="240" w:lineRule="auto"/>
        <w:jc w:val="both"/>
        <w:rPr>
          <w:rFonts w:eastAsia="Times New Roman" w:cs="Times New Roman"/>
          <w:szCs w:val="20"/>
        </w:rPr>
      </w:pPr>
    </w:p>
    <w:p w14:paraId="0E4DFEFD" w14:textId="298E60A9" w:rsidR="0020722F" w:rsidRPr="00F54DB9" w:rsidRDefault="009C1DFB" w:rsidP="003C1C63">
      <w:pPr>
        <w:tabs>
          <w:tab w:val="left" w:pos="1590"/>
        </w:tabs>
        <w:spacing w:line="240" w:lineRule="auto"/>
        <w:jc w:val="both"/>
        <w:rPr>
          <w:rFonts w:eastAsia="Times New Roman" w:cs="Times New Roman"/>
          <w:szCs w:val="20"/>
        </w:rPr>
      </w:pPr>
      <w:r w:rsidRPr="00F54DB9">
        <w:rPr>
          <w:rFonts w:eastAsia="Times New Roman" w:cs="Times New Roman"/>
          <w:szCs w:val="20"/>
        </w:rPr>
        <w:t xml:space="preserve">Jeg ønsker å kjøpe ut min PC </w:t>
      </w:r>
      <w:r w:rsidR="00CB7E24" w:rsidRPr="00F54DB9">
        <w:rPr>
          <w:rFonts w:eastAsia="Times New Roman" w:cs="Times New Roman"/>
          <w:szCs w:val="20"/>
        </w:rPr>
        <w:t>for kr ……………</w:t>
      </w:r>
      <w:r w:rsidR="0020722F" w:rsidRPr="00F54DB9">
        <w:rPr>
          <w:rFonts w:eastAsia="Times New Roman" w:cs="Times New Roman"/>
          <w:szCs w:val="20"/>
        </w:rPr>
        <w:t>…</w:t>
      </w:r>
      <w:r w:rsidRPr="00F54DB9">
        <w:rPr>
          <w:rFonts w:eastAsia="Times New Roman" w:cs="Times New Roman"/>
          <w:szCs w:val="20"/>
        </w:rPr>
        <w:t xml:space="preserve"> etter å ha gått på Stovner vgs. i </w:t>
      </w:r>
      <w:r w:rsidR="0020722F" w:rsidRPr="00F54DB9">
        <w:rPr>
          <w:rFonts w:eastAsia="Times New Roman" w:cs="Times New Roman"/>
          <w:szCs w:val="20"/>
        </w:rPr>
        <w:t>…………</w:t>
      </w:r>
      <w:r w:rsidRPr="00F54DB9">
        <w:rPr>
          <w:rFonts w:eastAsia="Times New Roman" w:cs="Times New Roman"/>
          <w:szCs w:val="20"/>
        </w:rPr>
        <w:t xml:space="preserve"> år. </w:t>
      </w:r>
    </w:p>
    <w:p w14:paraId="6A016B58" w14:textId="3D912FE4" w:rsidR="009C1DFB" w:rsidRDefault="009C1DFB" w:rsidP="003C1C63">
      <w:pPr>
        <w:tabs>
          <w:tab w:val="left" w:pos="1590"/>
        </w:tabs>
        <w:spacing w:line="240" w:lineRule="auto"/>
        <w:jc w:val="both"/>
        <w:rPr>
          <w:rFonts w:eastAsia="Times New Roman" w:cs="Times New Roman"/>
          <w:szCs w:val="20"/>
        </w:rPr>
      </w:pPr>
      <w:r w:rsidRPr="00F54DB9">
        <w:rPr>
          <w:rFonts w:eastAsia="Times New Roman" w:cs="Times New Roman"/>
          <w:szCs w:val="20"/>
        </w:rPr>
        <w:t>Jeg har lest og er kjent med reglementet for PC-utkjøp</w:t>
      </w:r>
      <w:r w:rsidR="0020722F" w:rsidRPr="00F54DB9">
        <w:rPr>
          <w:rFonts w:eastAsia="Times New Roman" w:cs="Times New Roman"/>
          <w:szCs w:val="20"/>
        </w:rPr>
        <w:t xml:space="preserve"> på side 2 av kontrakten</w:t>
      </w:r>
      <w:r w:rsidRPr="00F54DB9">
        <w:rPr>
          <w:rFonts w:eastAsia="Times New Roman" w:cs="Times New Roman"/>
          <w:szCs w:val="20"/>
        </w:rPr>
        <w:t>.</w:t>
      </w:r>
    </w:p>
    <w:p w14:paraId="05E70384" w14:textId="77777777" w:rsidR="003C1C63" w:rsidRPr="00F54DB9" w:rsidRDefault="003C1C63" w:rsidP="003C1C63">
      <w:pPr>
        <w:tabs>
          <w:tab w:val="left" w:pos="1590"/>
        </w:tabs>
        <w:spacing w:line="240" w:lineRule="auto"/>
        <w:jc w:val="both"/>
        <w:rPr>
          <w:rFonts w:eastAsia="Times New Roman" w:cs="Times New Roman"/>
          <w:szCs w:val="20"/>
        </w:rPr>
      </w:pPr>
    </w:p>
    <w:p w14:paraId="1884DFA0" w14:textId="0CEF0366" w:rsidR="003C1C63" w:rsidRPr="00F54DB9" w:rsidRDefault="0049002A" w:rsidP="003C1C63">
      <w:pPr>
        <w:tabs>
          <w:tab w:val="left" w:pos="1590"/>
        </w:tabs>
        <w:spacing w:line="240" w:lineRule="auto"/>
        <w:jc w:val="both"/>
        <w:rPr>
          <w:rFonts w:eastAsia="Times New Roman" w:cs="Times New Roman"/>
          <w:szCs w:val="20"/>
        </w:rPr>
      </w:pPr>
      <w:r w:rsidRPr="00F54DB9">
        <w:rPr>
          <w:rFonts w:eastAsia="Times New Roman" w:cs="Times New Roman"/>
          <w:szCs w:val="20"/>
        </w:rPr>
        <w:t>Dat</w:t>
      </w:r>
      <w:r w:rsidR="0091196B" w:rsidRPr="00F54DB9">
        <w:rPr>
          <w:rFonts w:eastAsia="Times New Roman" w:cs="Times New Roman"/>
          <w:szCs w:val="20"/>
        </w:rPr>
        <w:t>o/ underskrift elev</w:t>
      </w:r>
    </w:p>
    <w:p w14:paraId="6E46B108" w14:textId="6004DFFA" w:rsidR="009C1DFB" w:rsidRPr="00F54DB9" w:rsidRDefault="00D93A56" w:rsidP="003C1C63">
      <w:pPr>
        <w:tabs>
          <w:tab w:val="left" w:pos="1590"/>
        </w:tabs>
        <w:spacing w:line="240" w:lineRule="auto"/>
        <w:jc w:val="both"/>
        <w:rPr>
          <w:rFonts w:eastAsia="Times New Roman" w:cs="Times New Roman"/>
          <w:szCs w:val="20"/>
          <w:u w:val="single"/>
        </w:rPr>
      </w:pPr>
      <w:r w:rsidRPr="00F54DB9">
        <w:rPr>
          <w:rFonts w:eastAsia="Times New Roman" w:cs="Times New Roman"/>
          <w:szCs w:val="20"/>
          <w:u w:val="single"/>
        </w:rPr>
        <w:t>_______________________________________________________________________</w:t>
      </w:r>
    </w:p>
    <w:p w14:paraId="5D110556" w14:textId="42740E88" w:rsidR="009C1DFB" w:rsidRDefault="009C1DFB" w:rsidP="003C1C63">
      <w:pPr>
        <w:tabs>
          <w:tab w:val="left" w:pos="1590"/>
        </w:tabs>
        <w:spacing w:line="240" w:lineRule="auto"/>
        <w:jc w:val="both"/>
        <w:rPr>
          <w:rFonts w:eastAsia="Times New Roman" w:cs="Times New Roman"/>
          <w:szCs w:val="20"/>
        </w:rPr>
      </w:pPr>
      <w:r w:rsidRPr="00F54DB9">
        <w:rPr>
          <w:rFonts w:eastAsia="Times New Roman" w:cs="Times New Roman"/>
          <w:szCs w:val="20"/>
        </w:rPr>
        <w:t>Dato</w:t>
      </w:r>
      <w:r w:rsidR="0091196B" w:rsidRPr="00F54DB9">
        <w:rPr>
          <w:rFonts w:eastAsia="Times New Roman" w:cs="Times New Roman"/>
          <w:szCs w:val="20"/>
        </w:rPr>
        <w:t xml:space="preserve">/ </w:t>
      </w:r>
      <w:r w:rsidRPr="00F54DB9">
        <w:rPr>
          <w:rFonts w:eastAsia="Times New Roman" w:cs="Times New Roman"/>
          <w:szCs w:val="20"/>
        </w:rPr>
        <w:t xml:space="preserve">underskrift </w:t>
      </w:r>
      <w:r w:rsidR="0091196B" w:rsidRPr="00F54DB9">
        <w:rPr>
          <w:rFonts w:eastAsia="Times New Roman" w:cs="Times New Roman"/>
          <w:szCs w:val="20"/>
        </w:rPr>
        <w:t xml:space="preserve">foresatte hvis </w:t>
      </w:r>
      <w:r w:rsidR="00B97660" w:rsidRPr="00F54DB9">
        <w:rPr>
          <w:rFonts w:eastAsia="Times New Roman" w:cs="Times New Roman"/>
          <w:szCs w:val="20"/>
        </w:rPr>
        <w:t>eleven er under 18 år</w:t>
      </w:r>
    </w:p>
    <w:p w14:paraId="282E77A2" w14:textId="3AC45ADE" w:rsidR="009C1DFB" w:rsidRPr="00F54DB9" w:rsidRDefault="009C1DFB" w:rsidP="003C1C63">
      <w:pPr>
        <w:tabs>
          <w:tab w:val="left" w:pos="1590"/>
        </w:tabs>
        <w:spacing w:line="240" w:lineRule="auto"/>
        <w:jc w:val="both"/>
        <w:rPr>
          <w:rFonts w:eastAsia="Times New Roman" w:cs="Times New Roman"/>
          <w:szCs w:val="20"/>
        </w:rPr>
      </w:pPr>
      <w:r w:rsidRPr="00F54DB9">
        <w:rPr>
          <w:rFonts w:eastAsia="Times New Roman" w:cs="Times New Roman"/>
          <w:szCs w:val="20"/>
        </w:rPr>
        <w:t>_____________________________________________________________</w:t>
      </w:r>
      <w:r w:rsidR="00D93A56" w:rsidRPr="00F54DB9">
        <w:rPr>
          <w:rFonts w:eastAsia="Times New Roman" w:cs="Times New Roman"/>
          <w:szCs w:val="20"/>
        </w:rPr>
        <w:t>___________</w:t>
      </w:r>
    </w:p>
    <w:p w14:paraId="19B04511" w14:textId="77777777" w:rsidR="009C1DFB" w:rsidRPr="0049002A" w:rsidRDefault="009C1DFB" w:rsidP="003C1C63">
      <w:pPr>
        <w:tabs>
          <w:tab w:val="left" w:pos="1590"/>
        </w:tabs>
        <w:spacing w:line="240" w:lineRule="auto"/>
        <w:jc w:val="both"/>
        <w:rPr>
          <w:rFonts w:eastAsia="Times New Roman" w:cs="Times New Roman"/>
          <w:sz w:val="22"/>
        </w:rPr>
      </w:pPr>
    </w:p>
    <w:p w14:paraId="00BFC802" w14:textId="19C30023" w:rsidR="002C29AD" w:rsidRPr="0049002A" w:rsidRDefault="002C29AD" w:rsidP="003C1C63">
      <w:pPr>
        <w:tabs>
          <w:tab w:val="left" w:pos="1590"/>
        </w:tabs>
        <w:spacing w:line="240" w:lineRule="auto"/>
        <w:jc w:val="both"/>
        <w:rPr>
          <w:rFonts w:eastAsia="Times New Roman" w:cs="Times New Roman"/>
          <w:sz w:val="22"/>
        </w:rPr>
      </w:pPr>
    </w:p>
    <w:sectPr w:rsidR="002C29AD" w:rsidRPr="0049002A" w:rsidSect="00466574">
      <w:footerReference w:type="default" r:id="rId11"/>
      <w:headerReference w:type="first" r:id="rId12"/>
      <w:footerReference w:type="first" r:id="rId13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D1C1C" w14:textId="77777777" w:rsidR="003D7A2F" w:rsidRDefault="003D7A2F" w:rsidP="005D093C">
      <w:pPr>
        <w:spacing w:after="0" w:line="240" w:lineRule="auto"/>
      </w:pPr>
      <w:r>
        <w:separator/>
      </w:r>
    </w:p>
  </w:endnote>
  <w:endnote w:type="continuationSeparator" w:id="0">
    <w:p w14:paraId="35F51C5C" w14:textId="77777777" w:rsidR="003D7A2F" w:rsidRDefault="003D7A2F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C177C4BE-7894-4A71-9F5A-B8702CEF07D2}"/>
    <w:embedBold r:id="rId2" w:fontKey="{F9E3E572-976D-4C77-B173-F2301B9EA2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E5C2BF2-59BF-4559-BD4E-D255087695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DDA177B-D9C0-4C41-BFD3-CF2830B1B5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33EEB" w14:textId="468414C7" w:rsidR="002C29AD" w:rsidRDefault="00466574" w:rsidP="00D8326C">
    <w:pPr>
      <w:pStyle w:val="Bunntekst"/>
      <w:rPr>
        <w:color w:val="auto"/>
        <w:sz w:val="22"/>
      </w:rPr>
    </w:pPr>
    <w:r>
      <w:fldChar w:fldCharType="begin"/>
    </w:r>
    <w:r>
      <w:instrText xml:space="preserve"> ref bunntekst </w:instrText>
    </w:r>
    <w:r w:rsidR="009303AF">
      <w:instrText xml:space="preserve"> \* MERGEFORMAT </w:instrText>
    </w:r>
    <w:r>
      <w:fldChar w:fldCharType="separate"/>
    </w:r>
  </w:p>
  <w:tbl>
    <w:tblPr>
      <w:tblStyle w:val="Tabellrutenett"/>
      <w:tblW w:w="978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2"/>
      <w:gridCol w:w="3119"/>
      <w:gridCol w:w="2835"/>
    </w:tblGrid>
    <w:tr w:rsidR="002C29AD" w:rsidRPr="009303AF" w14:paraId="777F73F2" w14:textId="77777777" w:rsidTr="007D1113">
      <w:trPr>
        <w:trHeight w:val="20"/>
      </w:trPr>
      <w:tc>
        <w:tcPr>
          <w:tcW w:w="426" w:type="dxa"/>
          <w:vMerge w:val="restart"/>
        </w:tcPr>
        <w:p w14:paraId="11B7378B" w14:textId="15E30067" w:rsidR="002C29AD" w:rsidRPr="009303AF" w:rsidRDefault="002C29AD" w:rsidP="00D44A50">
          <w:pPr>
            <w:pStyle w:val="Bunntekst"/>
            <w:jc w:val="right"/>
          </w:pPr>
        </w:p>
        <w:p w14:paraId="3CDA9302" w14:textId="77777777" w:rsidR="002C29AD" w:rsidRPr="009303AF" w:rsidRDefault="002C29AD" w:rsidP="00D44A50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14:paraId="28468074" w14:textId="77777777" w:rsidR="002C29AD" w:rsidRPr="009303AF" w:rsidRDefault="002C29AD" w:rsidP="00D44A50">
          <w:pPr>
            <w:pStyle w:val="Bunntekst"/>
            <w:rPr>
              <w:rStyle w:val="Sterk"/>
              <w:b w:val="0"/>
              <w:bCs w:val="0"/>
            </w:rPr>
          </w:pPr>
        </w:p>
      </w:tc>
      <w:tc>
        <w:tcPr>
          <w:tcW w:w="3119" w:type="dxa"/>
        </w:tcPr>
        <w:p w14:paraId="33BABBFB" w14:textId="77777777" w:rsidR="002C29AD" w:rsidRPr="009303AF" w:rsidRDefault="002C29AD" w:rsidP="00D44A50">
          <w:pPr>
            <w:pStyle w:val="Bunntekst"/>
          </w:pPr>
        </w:p>
      </w:tc>
      <w:tc>
        <w:tcPr>
          <w:tcW w:w="2835" w:type="dxa"/>
        </w:tcPr>
        <w:p w14:paraId="1DCA5DDC" w14:textId="77777777" w:rsidR="002C29AD" w:rsidRPr="009303AF" w:rsidRDefault="002C29AD" w:rsidP="00D44A50">
          <w:pPr>
            <w:pStyle w:val="Bunntekst"/>
          </w:pPr>
        </w:p>
      </w:tc>
    </w:tr>
    <w:tr w:rsidR="002C29AD" w:rsidRPr="005F7D77" w14:paraId="64A773A8" w14:textId="77777777" w:rsidTr="007D1113">
      <w:tc>
        <w:tcPr>
          <w:tcW w:w="426" w:type="dxa"/>
          <w:vMerge/>
        </w:tcPr>
        <w:p w14:paraId="6F8FFF80" w14:textId="77777777" w:rsidR="002C29AD" w:rsidRPr="009303AF" w:rsidRDefault="002C29AD" w:rsidP="00D44A50">
          <w:pPr>
            <w:spacing w:line="192" w:lineRule="auto"/>
          </w:pPr>
        </w:p>
      </w:tc>
      <w:tc>
        <w:tcPr>
          <w:tcW w:w="3402" w:type="dxa"/>
        </w:tcPr>
        <w:p w14:paraId="0249C39F" w14:textId="77777777" w:rsidR="002C29AD" w:rsidRPr="009303AF" w:rsidRDefault="002C29AD" w:rsidP="00D44A50">
          <w:pPr>
            <w:pStyle w:val="Bunntekst"/>
            <w:rPr>
              <w:rStyle w:val="Sterk"/>
              <w:b w:val="0"/>
              <w:bCs w:val="0"/>
            </w:rPr>
          </w:pPr>
          <w:r w:rsidRPr="009303AF">
            <w:rPr>
              <w:rStyle w:val="Sterk"/>
              <w:b w:val="0"/>
              <w:bCs w:val="0"/>
            </w:rPr>
            <w:t>Oslo kommune</w:t>
          </w:r>
        </w:p>
        <w:p w14:paraId="62E25073" w14:textId="77777777" w:rsidR="002C29AD" w:rsidRPr="009303AF" w:rsidRDefault="002C29AD" w:rsidP="00D44A50">
          <w:pPr>
            <w:pStyle w:val="Bunntekst"/>
            <w:rPr>
              <w:rStyle w:val="Sterk"/>
              <w:b w:val="0"/>
              <w:bCs w:val="0"/>
            </w:rPr>
          </w:pPr>
          <w:r w:rsidRPr="009303AF">
            <w:rPr>
              <w:rStyle w:val="Sterk"/>
              <w:b w:val="0"/>
              <w:bCs w:val="0"/>
            </w:rPr>
            <w:t>Stovner videregående skole</w:t>
          </w:r>
        </w:p>
        <w:sdt>
          <w:sdtPr>
            <w:rPr>
              <w:rStyle w:val="Sterk"/>
              <w:b w:val="0"/>
              <w:bCs w:val="0"/>
            </w:rPr>
            <w:alias w:val="Bydel eller avdeling"/>
            <w:tag w:val="Bydel eller avdeling"/>
            <w:id w:val="-864826791"/>
            <w:showingPlcHdr/>
            <w:text w:multiLine="1"/>
          </w:sdtPr>
          <w:sdtEndPr>
            <w:rPr>
              <w:rStyle w:val="Sterk"/>
            </w:rPr>
          </w:sdtEndPr>
          <w:sdtContent>
            <w:p w14:paraId="1F3533A2" w14:textId="77777777" w:rsidR="002C29AD" w:rsidRPr="009303AF" w:rsidRDefault="002C29AD" w:rsidP="00516F34">
              <w:pPr>
                <w:pStyle w:val="Bunntekst"/>
                <w:rPr>
                  <w:rStyle w:val="Sterk"/>
                  <w:b w:val="0"/>
                  <w:bCs w:val="0"/>
                </w:rPr>
              </w:pPr>
              <w:r w:rsidRPr="009303AF">
                <w:rPr>
                  <w:rStyle w:val="Sterk"/>
                  <w:b w:val="0"/>
                  <w:bCs w:val="0"/>
                </w:rPr>
                <w:t xml:space="preserve">     </w:t>
              </w:r>
            </w:p>
          </w:sdtContent>
        </w:sdt>
      </w:tc>
      <w:tc>
        <w:tcPr>
          <w:tcW w:w="3119" w:type="dxa"/>
        </w:tcPr>
        <w:p w14:paraId="570A8EE3" w14:textId="77777777" w:rsidR="002C29AD" w:rsidRPr="009303AF" w:rsidRDefault="002C29AD" w:rsidP="00D44A50">
          <w:pPr>
            <w:pStyle w:val="Bunntekst"/>
          </w:pPr>
          <w:r w:rsidRPr="009303AF">
            <w:t>Besøksadresse:</w:t>
          </w:r>
        </w:p>
        <w:p w14:paraId="4B188DC7" w14:textId="77777777" w:rsidR="002C29AD" w:rsidRPr="009303AF" w:rsidRDefault="002C29AD" w:rsidP="00D44A50">
          <w:pPr>
            <w:pStyle w:val="Bunntekst"/>
          </w:pPr>
          <w:r w:rsidRPr="009303AF">
            <w:t>Karl Fossums vei 25, 0985 Oslo</w:t>
          </w:r>
        </w:p>
        <w:p w14:paraId="0803FA0A" w14:textId="77777777" w:rsidR="002C29AD" w:rsidRPr="009303AF" w:rsidRDefault="002C29AD" w:rsidP="00D44A50">
          <w:pPr>
            <w:pStyle w:val="Bunntekst"/>
          </w:pPr>
          <w:r w:rsidRPr="009303AF">
            <w:t>Postadresse:</w:t>
          </w:r>
        </w:p>
        <w:p w14:paraId="09B21B7B" w14:textId="77777777" w:rsidR="009303AF" w:rsidRPr="009303AF" w:rsidRDefault="009303AF" w:rsidP="009303AF">
          <w:pPr>
            <w:spacing w:after="0" w:line="240" w:lineRule="auto"/>
          </w:pPr>
          <w:r w:rsidRPr="009303AF">
            <w:rPr>
              <w:color w:val="2A2859" w:themeColor="text2"/>
              <w:sz w:val="16"/>
            </w:rPr>
            <w:t xml:space="preserve">Oslo kommune, Utdanningsetaten, Stovner </w:t>
          </w:r>
          <w:proofErr w:type="spellStart"/>
          <w:r w:rsidRPr="009303AF">
            <w:rPr>
              <w:color w:val="2A2859" w:themeColor="text2"/>
              <w:sz w:val="16"/>
            </w:rPr>
            <w:t>vgs</w:t>
          </w:r>
          <w:proofErr w:type="spellEnd"/>
          <w:r w:rsidRPr="009303AF">
            <w:rPr>
              <w:color w:val="2A2859" w:themeColor="text2"/>
              <w:sz w:val="16"/>
            </w:rPr>
            <w:t>, PB 6127 Etterstad. 0602 Oslo</w:t>
          </w:r>
        </w:p>
        <w:p w14:paraId="1B9C16F2" w14:textId="372B0D83" w:rsidR="002C29AD" w:rsidRPr="009303AF" w:rsidRDefault="002C29AD" w:rsidP="00D44A50">
          <w:pPr>
            <w:pStyle w:val="Bunntekst"/>
          </w:pPr>
        </w:p>
      </w:tc>
      <w:tc>
        <w:tcPr>
          <w:tcW w:w="2835" w:type="dxa"/>
        </w:tcPr>
        <w:p w14:paraId="4E28F610" w14:textId="42737C1F" w:rsidR="002C29AD" w:rsidRPr="009303AF" w:rsidRDefault="002C29AD" w:rsidP="00D44A50">
          <w:pPr>
            <w:pStyle w:val="Bunntekst"/>
          </w:pPr>
          <w:r w:rsidRPr="009303AF">
            <w:t xml:space="preserve">Telefon: +47 </w:t>
          </w:r>
          <w:r w:rsidR="009303AF" w:rsidRPr="009303AF">
            <w:t>22 10 70 1</w:t>
          </w:r>
          <w:r w:rsidRPr="009303AF">
            <w:t>0</w:t>
          </w:r>
        </w:p>
        <w:p w14:paraId="5B3DC567" w14:textId="3FA41897" w:rsidR="002C29AD" w:rsidRPr="00364ECE" w:rsidRDefault="002C29AD" w:rsidP="00D44A50">
          <w:pPr>
            <w:pStyle w:val="Bunntekst"/>
          </w:pPr>
          <w:r w:rsidRPr="009303AF">
            <w:t>postmottak@</w:t>
          </w:r>
          <w:r w:rsidR="00585AA2">
            <w:t>osloskolen</w:t>
          </w:r>
          <w:r w:rsidRPr="009303AF">
            <w:t>.no</w:t>
          </w:r>
        </w:p>
        <w:p w14:paraId="6BCAF860" w14:textId="77777777" w:rsidR="002C29AD" w:rsidRPr="00912CA1" w:rsidRDefault="002C29AD" w:rsidP="00D44A50">
          <w:pPr>
            <w:pStyle w:val="Bunntekst"/>
            <w:rPr>
              <w:lang w:val="nn-NO"/>
            </w:rPr>
          </w:pPr>
          <w:r w:rsidRPr="00912CA1">
            <w:rPr>
              <w:lang w:val="nn-NO"/>
            </w:rPr>
            <w:t>oslo.kommune.no</w:t>
          </w:r>
        </w:p>
      </w:tc>
    </w:tr>
  </w:tbl>
  <w:p w14:paraId="3B409EE0" w14:textId="77777777" w:rsidR="005D093C" w:rsidRPr="00D8326C" w:rsidRDefault="00466574" w:rsidP="00D8326C">
    <w:pPr>
      <w:pStyle w:val="Bunntekst"/>
    </w:pPr>
    <w:r>
      <w:fldChar w:fldCharType="end"/>
    </w: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3B409EF6" wp14:editId="3B409EF7">
          <wp:simplePos x="0" y="0"/>
          <wp:positionH relativeFrom="page">
            <wp:posOffset>626745</wp:posOffset>
          </wp:positionH>
          <wp:positionV relativeFrom="page">
            <wp:posOffset>9678035</wp:posOffset>
          </wp:positionV>
          <wp:extent cx="133200" cy="169200"/>
          <wp:effectExtent l="0" t="0" r="635" b="2540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00" cy="16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978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5"/>
      <w:gridCol w:w="3395"/>
      <w:gridCol w:w="3113"/>
      <w:gridCol w:w="2849"/>
    </w:tblGrid>
    <w:tr w:rsidR="00D44A50" w:rsidRPr="00DE1938" w14:paraId="3B409EE7" w14:textId="77777777" w:rsidTr="007D1113">
      <w:trPr>
        <w:trHeight w:val="20"/>
      </w:trPr>
      <w:tc>
        <w:tcPr>
          <w:tcW w:w="426" w:type="dxa"/>
          <w:vMerge w:val="restart"/>
        </w:tcPr>
        <w:p w14:paraId="3B409EE2" w14:textId="77777777" w:rsidR="00D44A50" w:rsidRPr="00DE1938" w:rsidRDefault="007D1113" w:rsidP="00D44A50">
          <w:pPr>
            <w:pStyle w:val="Bunntekst"/>
            <w:jc w:val="right"/>
          </w:pPr>
          <w:bookmarkStart w:id="0" w:name="bunntekst"/>
          <w:r>
            <w:rPr>
              <w:noProof/>
              <w:lang w:eastAsia="nb-NO"/>
            </w:rPr>
            <w:drawing>
              <wp:anchor distT="0" distB="0" distL="114300" distR="114300" simplePos="0" relativeHeight="251657215" behindDoc="0" locked="0" layoutInCell="1" allowOverlap="1" wp14:anchorId="3B409EFA" wp14:editId="3B409EFB">
                <wp:simplePos x="0" y="0"/>
                <wp:positionH relativeFrom="column">
                  <wp:posOffset>71437</wp:posOffset>
                </wp:positionH>
                <wp:positionV relativeFrom="paragraph">
                  <wp:posOffset>121285</wp:posOffset>
                </wp:positionV>
                <wp:extent cx="133985" cy="170815"/>
                <wp:effectExtent l="0" t="0" r="0" b="635"/>
                <wp:wrapNone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85" cy="170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3B409EE3" w14:textId="77777777" w:rsidR="00D44A50" w:rsidRPr="00DE1938" w:rsidRDefault="00D44A50" w:rsidP="00D44A50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14:paraId="3B409EE4" w14:textId="77777777" w:rsidR="00D44A50" w:rsidRPr="00DE1938" w:rsidRDefault="00D44A50" w:rsidP="00D44A50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14:paraId="3B409EE5" w14:textId="77777777" w:rsidR="00D44A50" w:rsidRPr="00DE1938" w:rsidRDefault="00D44A50" w:rsidP="00D44A50">
          <w:pPr>
            <w:pStyle w:val="Bunntekst"/>
          </w:pPr>
        </w:p>
      </w:tc>
      <w:tc>
        <w:tcPr>
          <w:tcW w:w="2835" w:type="dxa"/>
        </w:tcPr>
        <w:p w14:paraId="3B409EE6" w14:textId="77777777" w:rsidR="00D44A50" w:rsidRPr="00DE1938" w:rsidRDefault="00D44A50" w:rsidP="00D44A50">
          <w:pPr>
            <w:pStyle w:val="Bunntekst"/>
          </w:pPr>
        </w:p>
      </w:tc>
    </w:tr>
    <w:tr w:rsidR="00D44A50" w:rsidRPr="005F7D77" w14:paraId="3B409EF4" w14:textId="77777777" w:rsidTr="007D1113">
      <w:tc>
        <w:tcPr>
          <w:tcW w:w="426" w:type="dxa"/>
          <w:vMerge/>
        </w:tcPr>
        <w:p w14:paraId="3B409EE8" w14:textId="77777777" w:rsidR="00D44A50" w:rsidRPr="00DE1938" w:rsidRDefault="00D44A50" w:rsidP="00D44A50">
          <w:pPr>
            <w:spacing w:line="192" w:lineRule="auto"/>
          </w:pPr>
        </w:p>
      </w:tc>
      <w:tc>
        <w:tcPr>
          <w:tcW w:w="3402" w:type="dxa"/>
        </w:tcPr>
        <w:p w14:paraId="3B409EE9" w14:textId="77777777" w:rsidR="004B6945" w:rsidRDefault="004B6945" w:rsidP="00D44A50">
          <w:pPr>
            <w:pStyle w:val="Bunntekst"/>
            <w:rPr>
              <w:rStyle w:val="Sterk"/>
            </w:rPr>
          </w:pPr>
          <w:r w:rsidRPr="00DE1938">
            <w:rPr>
              <w:rStyle w:val="Sterk"/>
            </w:rPr>
            <w:t>Oslo kommune</w:t>
          </w:r>
        </w:p>
        <w:p w14:paraId="3B409EEA" w14:textId="77777777" w:rsidR="00D44A50" w:rsidRPr="00DE1938" w:rsidRDefault="00516F34" w:rsidP="00D44A50">
          <w:pPr>
            <w:pStyle w:val="Bunntekst"/>
            <w:rPr>
              <w:rStyle w:val="Sterk"/>
            </w:rPr>
          </w:pPr>
          <w:r>
            <w:rPr>
              <w:rStyle w:val="Sterk"/>
            </w:rPr>
            <w:t>Stovner videregående skole</w:t>
          </w:r>
        </w:p>
        <w:sdt>
          <w:sdtPr>
            <w:rPr>
              <w:rStyle w:val="Sterk"/>
            </w:rPr>
            <w:alias w:val="Bydel eller avdeling"/>
            <w:tag w:val="Bydel eller avdeling"/>
            <w:id w:val="249711331"/>
            <w:showingPlcHdr/>
            <w:text w:multiLine="1"/>
          </w:sdtPr>
          <w:sdtEndPr>
            <w:rPr>
              <w:rStyle w:val="Sterk"/>
            </w:rPr>
          </w:sdtEndPr>
          <w:sdtContent>
            <w:p w14:paraId="3B409EEB" w14:textId="77777777" w:rsidR="00D44A50" w:rsidRPr="00DE1938" w:rsidRDefault="00516F34" w:rsidP="00516F34">
              <w:pPr>
                <w:pStyle w:val="Bunntekst"/>
                <w:rPr>
                  <w:rStyle w:val="Sterk"/>
                </w:rPr>
              </w:pPr>
              <w:r>
                <w:rPr>
                  <w:rStyle w:val="Sterk"/>
                </w:rPr>
                <w:t xml:space="preserve">     </w:t>
              </w:r>
            </w:p>
          </w:sdtContent>
        </w:sdt>
      </w:tc>
      <w:tc>
        <w:tcPr>
          <w:tcW w:w="3119" w:type="dxa"/>
        </w:tcPr>
        <w:p w14:paraId="3B409EEC" w14:textId="77777777" w:rsidR="00D44A50" w:rsidRPr="00DE1938" w:rsidRDefault="00D44A50" w:rsidP="00D44A50">
          <w:pPr>
            <w:pStyle w:val="Bunntekst"/>
          </w:pPr>
          <w:r w:rsidRPr="00DE1938">
            <w:t>Besøksadresse:</w:t>
          </w:r>
        </w:p>
        <w:p w14:paraId="3B409EED" w14:textId="77777777" w:rsidR="00D44A50" w:rsidRPr="00DE1938" w:rsidRDefault="00516F34" w:rsidP="00D44A50">
          <w:pPr>
            <w:pStyle w:val="Bunntekst"/>
          </w:pPr>
          <w:r>
            <w:t>Karl Fossums vei 25, 0985</w:t>
          </w:r>
          <w:r w:rsidR="00D44A50" w:rsidRPr="00DE1938">
            <w:t xml:space="preserve"> Oslo</w:t>
          </w:r>
        </w:p>
        <w:p w14:paraId="3B409EEE" w14:textId="77777777" w:rsidR="00D44A50" w:rsidRPr="00DE1938" w:rsidRDefault="00D44A50" w:rsidP="00D44A50">
          <w:pPr>
            <w:pStyle w:val="Bunntekst"/>
          </w:pPr>
          <w:r w:rsidRPr="00DE1938">
            <w:t>Postadresse:</w:t>
          </w:r>
        </w:p>
        <w:p w14:paraId="3B409EEF" w14:textId="77777777" w:rsidR="00D44A50" w:rsidRPr="00DE1938" w:rsidRDefault="00D44A50" w:rsidP="00D44A50">
          <w:pPr>
            <w:pStyle w:val="Bunntekst"/>
          </w:pPr>
          <w:r w:rsidRPr="00DE1938">
            <w:t>P</w:t>
          </w:r>
          <w:r w:rsidR="00727D7C">
            <w:t>ostboks</w:t>
          </w:r>
          <w:r w:rsidRPr="00DE1938">
            <w:t xml:space="preserve"> 1234 Stedsnavn, 0123 Oslo</w:t>
          </w:r>
        </w:p>
      </w:tc>
      <w:tc>
        <w:tcPr>
          <w:tcW w:w="2835" w:type="dxa"/>
        </w:tcPr>
        <w:p w14:paraId="3B409EF0" w14:textId="77777777" w:rsidR="00D44A50" w:rsidRPr="00DE1938" w:rsidRDefault="00D44A50" w:rsidP="00D44A50">
          <w:pPr>
            <w:pStyle w:val="Bunntekst"/>
          </w:pPr>
          <w:r w:rsidRPr="00DE1938">
            <w:t xml:space="preserve">Telefon: +47 </w:t>
          </w:r>
          <w:r w:rsidR="001F18CF">
            <w:t>00</w:t>
          </w:r>
          <w:r w:rsidRPr="00DE1938">
            <w:t xml:space="preserve"> </w:t>
          </w:r>
          <w:r w:rsidR="001F18CF">
            <w:t>00</w:t>
          </w:r>
          <w:r w:rsidRPr="00DE1938">
            <w:t xml:space="preserve"> </w:t>
          </w:r>
          <w:r w:rsidR="001F18CF">
            <w:t>00</w:t>
          </w:r>
          <w:r w:rsidRPr="00DE1938">
            <w:t xml:space="preserve"> </w:t>
          </w:r>
          <w:r w:rsidR="001F18CF">
            <w:t>00</w:t>
          </w:r>
        </w:p>
        <w:p w14:paraId="3B409EF1" w14:textId="77777777" w:rsidR="00D44A50" w:rsidRPr="00DE1938" w:rsidRDefault="00D44A50" w:rsidP="00D44A50">
          <w:pPr>
            <w:pStyle w:val="Bunntekst"/>
          </w:pPr>
          <w:r w:rsidRPr="00DE1938">
            <w:t>postmottak@abc.oslo.kommune.no</w:t>
          </w:r>
        </w:p>
        <w:p w14:paraId="3B409EF2" w14:textId="77777777" w:rsidR="00D44A50" w:rsidRPr="00E23135" w:rsidRDefault="00D44A50" w:rsidP="00D44A50">
          <w:pPr>
            <w:pStyle w:val="Bunntekst"/>
            <w:rPr>
              <w:lang w:val="nn-NO"/>
            </w:rPr>
          </w:pPr>
          <w:r w:rsidRPr="00E23135">
            <w:rPr>
              <w:lang w:val="nn-NO"/>
            </w:rPr>
            <w:t xml:space="preserve">Org. </w:t>
          </w:r>
          <w:r w:rsidR="001F18CF" w:rsidRPr="00E23135">
            <w:rPr>
              <w:lang w:val="nn-NO"/>
            </w:rPr>
            <w:t>n</w:t>
          </w:r>
          <w:r w:rsidRPr="00E23135">
            <w:rPr>
              <w:lang w:val="nn-NO"/>
            </w:rPr>
            <w:t xml:space="preserve">r.: </w:t>
          </w:r>
          <w:r w:rsidR="001F18CF" w:rsidRPr="00E23135">
            <w:rPr>
              <w:lang w:val="nn-NO"/>
            </w:rPr>
            <w:t>000 000 000</w:t>
          </w:r>
        </w:p>
        <w:p w14:paraId="3B409EF3" w14:textId="77777777" w:rsidR="00D44A50" w:rsidRPr="00E23135" w:rsidRDefault="00D44A50" w:rsidP="00D44A50">
          <w:pPr>
            <w:pStyle w:val="Bunntekst"/>
            <w:rPr>
              <w:lang w:val="nn-NO"/>
            </w:rPr>
          </w:pPr>
          <w:r w:rsidRPr="00E23135">
            <w:rPr>
              <w:lang w:val="nn-NO"/>
            </w:rPr>
            <w:t>oslo.kommune.no</w:t>
          </w:r>
        </w:p>
      </w:tc>
    </w:tr>
    <w:bookmarkEnd w:id="0"/>
  </w:tbl>
  <w:p w14:paraId="3B409EF5" w14:textId="77777777" w:rsidR="00D44A50" w:rsidRPr="00E23135" w:rsidRDefault="00D44A50">
    <w:pPr>
      <w:pStyle w:val="Bunntekst"/>
      <w:rPr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276E8" w14:textId="77777777" w:rsidR="003D7A2F" w:rsidRDefault="003D7A2F" w:rsidP="005D093C">
      <w:pPr>
        <w:spacing w:after="0" w:line="240" w:lineRule="auto"/>
      </w:pPr>
      <w:r>
        <w:separator/>
      </w:r>
    </w:p>
  </w:footnote>
  <w:footnote w:type="continuationSeparator" w:id="0">
    <w:p w14:paraId="4D2ED9F4" w14:textId="77777777" w:rsidR="003D7A2F" w:rsidRDefault="003D7A2F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09EE1" w14:textId="77777777"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3B409EF8" wp14:editId="3B409EF9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E3A33"/>
    <w:multiLevelType w:val="hybridMultilevel"/>
    <w:tmpl w:val="D0F85BB8"/>
    <w:lvl w:ilvl="0" w:tplc="0E38F4F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A3E6532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B80023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75AFA1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47C7AC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5008CC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2CA4F1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F42F9D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F5A229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05F41C1"/>
    <w:multiLevelType w:val="hybridMultilevel"/>
    <w:tmpl w:val="3822F2B8"/>
    <w:lvl w:ilvl="0" w:tplc="3C34F15E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F6DC6"/>
    <w:multiLevelType w:val="hybridMultilevel"/>
    <w:tmpl w:val="C660E3AC"/>
    <w:lvl w:ilvl="0" w:tplc="95F0BFF6">
      <w:numFmt w:val="bullet"/>
      <w:lvlText w:val="-"/>
      <w:lvlJc w:val="left"/>
      <w:pPr>
        <w:ind w:left="720" w:hanging="360"/>
      </w:pPr>
      <w:rPr>
        <w:rFonts w:ascii="Oslo Sans Office" w:eastAsia="Times New Roman" w:hAnsi="Oslo Sans Office" w:cs="Segoe UI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197D11"/>
    <w:multiLevelType w:val="hybridMultilevel"/>
    <w:tmpl w:val="7C4E24E2"/>
    <w:lvl w:ilvl="0" w:tplc="041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41498505">
    <w:abstractNumId w:val="3"/>
  </w:num>
  <w:num w:numId="2" w16cid:durableId="1314140722">
    <w:abstractNumId w:val="0"/>
  </w:num>
  <w:num w:numId="3" w16cid:durableId="1133719633">
    <w:abstractNumId w:val="4"/>
  </w:num>
  <w:num w:numId="4" w16cid:durableId="304242196">
    <w:abstractNumId w:val="1"/>
  </w:num>
  <w:num w:numId="5" w16cid:durableId="208540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005"/>
    <w:rsid w:val="000119BE"/>
    <w:rsid w:val="00020A69"/>
    <w:rsid w:val="000342E2"/>
    <w:rsid w:val="000364B6"/>
    <w:rsid w:val="00051A21"/>
    <w:rsid w:val="00052C59"/>
    <w:rsid w:val="00095EC1"/>
    <w:rsid w:val="000D081D"/>
    <w:rsid w:val="000D4347"/>
    <w:rsid w:val="000D7DB9"/>
    <w:rsid w:val="000E175E"/>
    <w:rsid w:val="000F7A55"/>
    <w:rsid w:val="00137B73"/>
    <w:rsid w:val="00151BC7"/>
    <w:rsid w:val="00186573"/>
    <w:rsid w:val="001E0C25"/>
    <w:rsid w:val="001E6236"/>
    <w:rsid w:val="001F112F"/>
    <w:rsid w:val="001F18CF"/>
    <w:rsid w:val="001F3337"/>
    <w:rsid w:val="0020722F"/>
    <w:rsid w:val="002113F3"/>
    <w:rsid w:val="0022522D"/>
    <w:rsid w:val="00241011"/>
    <w:rsid w:val="0024514A"/>
    <w:rsid w:val="00247C22"/>
    <w:rsid w:val="0025699D"/>
    <w:rsid w:val="002A27EB"/>
    <w:rsid w:val="002A335A"/>
    <w:rsid w:val="002A40E0"/>
    <w:rsid w:val="002C29AD"/>
    <w:rsid w:val="002E26EB"/>
    <w:rsid w:val="00325D57"/>
    <w:rsid w:val="00346C85"/>
    <w:rsid w:val="00364ECE"/>
    <w:rsid w:val="0037109F"/>
    <w:rsid w:val="00395568"/>
    <w:rsid w:val="003967EC"/>
    <w:rsid w:val="003C1C63"/>
    <w:rsid w:val="003D7A2F"/>
    <w:rsid w:val="00420128"/>
    <w:rsid w:val="00442E77"/>
    <w:rsid w:val="00462CB3"/>
    <w:rsid w:val="00466574"/>
    <w:rsid w:val="004672E7"/>
    <w:rsid w:val="00471DEE"/>
    <w:rsid w:val="00483FE0"/>
    <w:rsid w:val="0049002A"/>
    <w:rsid w:val="004B6945"/>
    <w:rsid w:val="004F211F"/>
    <w:rsid w:val="004F2763"/>
    <w:rsid w:val="004F41F7"/>
    <w:rsid w:val="00516F34"/>
    <w:rsid w:val="00531937"/>
    <w:rsid w:val="00534E80"/>
    <w:rsid w:val="0055183B"/>
    <w:rsid w:val="00560D31"/>
    <w:rsid w:val="00567104"/>
    <w:rsid w:val="0057006B"/>
    <w:rsid w:val="005812E4"/>
    <w:rsid w:val="00582B78"/>
    <w:rsid w:val="00585AA2"/>
    <w:rsid w:val="00587DB6"/>
    <w:rsid w:val="00595FDC"/>
    <w:rsid w:val="005B762F"/>
    <w:rsid w:val="005C727D"/>
    <w:rsid w:val="005D093C"/>
    <w:rsid w:val="005F7D77"/>
    <w:rsid w:val="00600070"/>
    <w:rsid w:val="0060594F"/>
    <w:rsid w:val="0062418D"/>
    <w:rsid w:val="006348A3"/>
    <w:rsid w:val="00674D84"/>
    <w:rsid w:val="006874DD"/>
    <w:rsid w:val="006A054B"/>
    <w:rsid w:val="006E006E"/>
    <w:rsid w:val="00727D7C"/>
    <w:rsid w:val="00754D36"/>
    <w:rsid w:val="00790FB5"/>
    <w:rsid w:val="007D1113"/>
    <w:rsid w:val="007E4B0D"/>
    <w:rsid w:val="007F2274"/>
    <w:rsid w:val="00830A48"/>
    <w:rsid w:val="00831753"/>
    <w:rsid w:val="00857720"/>
    <w:rsid w:val="0088051D"/>
    <w:rsid w:val="008A1AF2"/>
    <w:rsid w:val="008D39CE"/>
    <w:rsid w:val="008D5723"/>
    <w:rsid w:val="0091196B"/>
    <w:rsid w:val="00912CA1"/>
    <w:rsid w:val="009303AF"/>
    <w:rsid w:val="0094057C"/>
    <w:rsid w:val="009606A2"/>
    <w:rsid w:val="00982B6F"/>
    <w:rsid w:val="009B37A3"/>
    <w:rsid w:val="009C1DFB"/>
    <w:rsid w:val="009D6E32"/>
    <w:rsid w:val="00A0208E"/>
    <w:rsid w:val="00A26D60"/>
    <w:rsid w:val="00A63656"/>
    <w:rsid w:val="00A669C6"/>
    <w:rsid w:val="00A67238"/>
    <w:rsid w:val="00AA100D"/>
    <w:rsid w:val="00AA2311"/>
    <w:rsid w:val="00AE1005"/>
    <w:rsid w:val="00AE2859"/>
    <w:rsid w:val="00B00DD7"/>
    <w:rsid w:val="00B01595"/>
    <w:rsid w:val="00B10DAE"/>
    <w:rsid w:val="00B60D4F"/>
    <w:rsid w:val="00B72D53"/>
    <w:rsid w:val="00B82099"/>
    <w:rsid w:val="00B82454"/>
    <w:rsid w:val="00B97660"/>
    <w:rsid w:val="00BA7251"/>
    <w:rsid w:val="00C27EC3"/>
    <w:rsid w:val="00C34D94"/>
    <w:rsid w:val="00C37973"/>
    <w:rsid w:val="00C51925"/>
    <w:rsid w:val="00C53DAF"/>
    <w:rsid w:val="00CB7E24"/>
    <w:rsid w:val="00CC4D05"/>
    <w:rsid w:val="00CC6E42"/>
    <w:rsid w:val="00D01405"/>
    <w:rsid w:val="00D108AD"/>
    <w:rsid w:val="00D40ABB"/>
    <w:rsid w:val="00D44A50"/>
    <w:rsid w:val="00D8326C"/>
    <w:rsid w:val="00D92821"/>
    <w:rsid w:val="00D93A56"/>
    <w:rsid w:val="00D9596D"/>
    <w:rsid w:val="00DC4524"/>
    <w:rsid w:val="00DD07C6"/>
    <w:rsid w:val="00DD2E7B"/>
    <w:rsid w:val="00DD5BBF"/>
    <w:rsid w:val="00E23135"/>
    <w:rsid w:val="00E517B2"/>
    <w:rsid w:val="00E51F3C"/>
    <w:rsid w:val="00E74A9E"/>
    <w:rsid w:val="00E84A9D"/>
    <w:rsid w:val="00EB4221"/>
    <w:rsid w:val="00F25405"/>
    <w:rsid w:val="00F31025"/>
    <w:rsid w:val="00F54DB9"/>
    <w:rsid w:val="00FC72AE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409EA8"/>
  <w15:docId w15:val="{5003B796-6347-4F73-83A4-9112DB395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16F34"/>
    <w:pPr>
      <w:spacing w:after="160" w:line="259" w:lineRule="auto"/>
      <w:ind w:left="720"/>
      <w:contextualSpacing/>
    </w:pPr>
    <w:rPr>
      <w:rFonts w:eastAsia="Times New Roman" w:cs="Times New Roman"/>
      <w:sz w:val="22"/>
    </w:rPr>
  </w:style>
  <w:style w:type="character" w:styleId="Hyperkobling">
    <w:name w:val="Hyperlink"/>
    <w:basedOn w:val="Standardskriftforavsnitt"/>
    <w:uiPriority w:val="99"/>
    <w:unhideWhenUsed/>
    <w:rsid w:val="009303AF"/>
    <w:rPr>
      <w:color w:val="000000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20128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587DB6"/>
    <w:rPr>
      <w:color w:val="000000" w:themeColor="followedHyperlink"/>
      <w:u w:val="single"/>
    </w:rPr>
  </w:style>
  <w:style w:type="table" w:customStyle="1" w:styleId="Tabellrutenett1">
    <w:name w:val="Tabellrutenett1"/>
    <w:basedOn w:val="Vanligtabell"/>
    <w:next w:val="Tabellrutenett"/>
    <w:uiPriority w:val="39"/>
    <w:rsid w:val="00B015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old\AppData\Local\Temp\3\Temp1_Oslo-brevmal.zip\Oslo%20brevmal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root>
</root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3a3908-07a8-4676-9f82-7b0d2afd07d2">
      <Terms xmlns="http://schemas.microsoft.com/office/infopath/2007/PartnerControls"/>
    </lcf76f155ced4ddcb4097134ff3c332f>
    <TaxCatchAll xmlns="541a0a95-3f5a-413a-a387-1e692cb41fd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EE83A0AA3BC47ABB4DD7540C32D30" ma:contentTypeVersion="" ma:contentTypeDescription="Opprett et nytt dokument." ma:contentTypeScope="" ma:versionID="70c2b4ff8ef2a5adee34c6f3c3554915">
  <xsd:schema xmlns:xsd="http://www.w3.org/2001/XMLSchema" xmlns:xs="http://www.w3.org/2001/XMLSchema" xmlns:p="http://schemas.microsoft.com/office/2006/metadata/properties" xmlns:ns2="4c3a3908-07a8-4676-9f82-7b0d2afd07d2" xmlns:ns3="541a0a95-3f5a-413a-a387-1e692cb41fd2" targetNamespace="http://schemas.microsoft.com/office/2006/metadata/properties" ma:root="true" ma:fieldsID="9e9476b87654f444bf15e588cb7d52c2" ns2:_="" ns3:_="">
    <xsd:import namespace="4c3a3908-07a8-4676-9f82-7b0d2afd07d2"/>
    <xsd:import namespace="541a0a95-3f5a-413a-a387-1e692cb41f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a3908-07a8-4676-9f82-7b0d2afd0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d2bf785b-8fef-4b70-b2f9-38d45fd2cc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a0a95-3f5a-413a-a387-1e692cb41f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c41974a-e4e2-48ba-8e48-906a803aa5f1}" ma:internalName="TaxCatchAll" ma:showField="CatchAllData" ma:web="541a0a95-3f5a-413a-a387-1e692cb41f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2939F3B1-3303-44B8-8CCB-DABFC012763A}">
  <ds:schemaRefs>
    <ds:schemaRef ds:uri="http://schemas.microsoft.com/office/2006/metadata/properties"/>
    <ds:schemaRef ds:uri="http://schemas.microsoft.com/office/infopath/2007/PartnerControls"/>
    <ds:schemaRef ds:uri="4c3a3908-07a8-4676-9f82-7b0d2afd07d2"/>
    <ds:schemaRef ds:uri="541a0a95-3f5a-413a-a387-1e692cb41fd2"/>
  </ds:schemaRefs>
</ds:datastoreItem>
</file>

<file path=customXml/itemProps3.xml><?xml version="1.0" encoding="utf-8"?>
<ds:datastoreItem xmlns:ds="http://schemas.openxmlformats.org/officeDocument/2006/customXml" ds:itemID="{B3BFBCE0-3B68-438A-89A9-1504A152C5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08A648-C040-4C2D-A02E-6CE431AA9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3a3908-07a8-4676-9f82-7b0d2afd07d2"/>
    <ds:schemaRef ds:uri="541a0a95-3f5a-413a-a387-1e692cb41f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Oslo brevmal</Template>
  <TotalTime>16</TotalTime>
  <Pages>1</Pages>
  <Words>116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Terje Wold</dc:creator>
  <cp:lastModifiedBy>Bjørn Halvard Berget</cp:lastModifiedBy>
  <cp:revision>16</cp:revision>
  <cp:lastPrinted>2020-05-07T11:59:00Z</cp:lastPrinted>
  <dcterms:created xsi:type="dcterms:W3CDTF">2023-05-09T12:19:00Z</dcterms:created>
  <dcterms:modified xsi:type="dcterms:W3CDTF">2023-05-09T12:35:00Z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0x010100A4AEE83A0AA3BC47ABB4DD7540C32D30</vt:lpwstr>
  </property>
  <property fmtid="{D5CDD505-2E9C-101B-9397-08002B2CF9AE}" pid="4" name="MediaServiceImageTags">
    <vt:lpwstr/>
  </property>
</Properties>
</file>